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D5D0F" w:rsidRPr="00BA459A" w:rsidRDefault="00BD5D0F" w:rsidP="009B11F3">
      <w:pPr>
        <w:rPr>
          <w:lang w:val="en-US"/>
        </w:rPr>
      </w:pPr>
    </w:p>
    <w:sectPr w:rsidR="00BD5D0F" w:rsidRPr="00BA4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70D"/>
    <w:rsid w:val="0000229A"/>
    <w:rsid w:val="00003B48"/>
    <w:rsid w:val="00010767"/>
    <w:rsid w:val="00012283"/>
    <w:rsid w:val="0001318E"/>
    <w:rsid w:val="0001660F"/>
    <w:rsid w:val="00022ADC"/>
    <w:rsid w:val="00023F8B"/>
    <w:rsid w:val="00036A6A"/>
    <w:rsid w:val="000412F1"/>
    <w:rsid w:val="00046A35"/>
    <w:rsid w:val="000516B1"/>
    <w:rsid w:val="0006168E"/>
    <w:rsid w:val="00075015"/>
    <w:rsid w:val="00075D50"/>
    <w:rsid w:val="000945E9"/>
    <w:rsid w:val="000A5D1D"/>
    <w:rsid w:val="000D27D2"/>
    <w:rsid w:val="000D3819"/>
    <w:rsid w:val="000E4522"/>
    <w:rsid w:val="000E558E"/>
    <w:rsid w:val="000F00E4"/>
    <w:rsid w:val="000F65C8"/>
    <w:rsid w:val="0010274B"/>
    <w:rsid w:val="00111909"/>
    <w:rsid w:val="00112C31"/>
    <w:rsid w:val="00115FAF"/>
    <w:rsid w:val="00142293"/>
    <w:rsid w:val="00146352"/>
    <w:rsid w:val="00146811"/>
    <w:rsid w:val="00152FBD"/>
    <w:rsid w:val="00161D04"/>
    <w:rsid w:val="001624C3"/>
    <w:rsid w:val="00167559"/>
    <w:rsid w:val="00170495"/>
    <w:rsid w:val="001717F5"/>
    <w:rsid w:val="0018281F"/>
    <w:rsid w:val="001860A2"/>
    <w:rsid w:val="0019482A"/>
    <w:rsid w:val="001977EE"/>
    <w:rsid w:val="001A5AD4"/>
    <w:rsid w:val="001B1DDA"/>
    <w:rsid w:val="001B4CD5"/>
    <w:rsid w:val="001B6801"/>
    <w:rsid w:val="001C1D76"/>
    <w:rsid w:val="001C1EFA"/>
    <w:rsid w:val="001D0184"/>
    <w:rsid w:val="001D1F8D"/>
    <w:rsid w:val="001D5911"/>
    <w:rsid w:val="001D72F6"/>
    <w:rsid w:val="001F771F"/>
    <w:rsid w:val="00217836"/>
    <w:rsid w:val="00220AB0"/>
    <w:rsid w:val="002268BC"/>
    <w:rsid w:val="0022712E"/>
    <w:rsid w:val="00232A23"/>
    <w:rsid w:val="00241698"/>
    <w:rsid w:val="00243732"/>
    <w:rsid w:val="00246BD3"/>
    <w:rsid w:val="00250E64"/>
    <w:rsid w:val="002725BF"/>
    <w:rsid w:val="00272B44"/>
    <w:rsid w:val="002822CD"/>
    <w:rsid w:val="00292C9C"/>
    <w:rsid w:val="00293BD2"/>
    <w:rsid w:val="002A62CD"/>
    <w:rsid w:val="002A68BF"/>
    <w:rsid w:val="002B59B5"/>
    <w:rsid w:val="002C1263"/>
    <w:rsid w:val="002C133A"/>
    <w:rsid w:val="002D62BE"/>
    <w:rsid w:val="002F2221"/>
    <w:rsid w:val="002F4BA4"/>
    <w:rsid w:val="003070A6"/>
    <w:rsid w:val="00310217"/>
    <w:rsid w:val="003362FE"/>
    <w:rsid w:val="0034462C"/>
    <w:rsid w:val="00344924"/>
    <w:rsid w:val="00350481"/>
    <w:rsid w:val="00357ED3"/>
    <w:rsid w:val="00371EF1"/>
    <w:rsid w:val="00383046"/>
    <w:rsid w:val="00383508"/>
    <w:rsid w:val="003901F1"/>
    <w:rsid w:val="003B3A9F"/>
    <w:rsid w:val="003B7462"/>
    <w:rsid w:val="003C6E0E"/>
    <w:rsid w:val="003D03A9"/>
    <w:rsid w:val="003D4961"/>
    <w:rsid w:val="003D7A3A"/>
    <w:rsid w:val="003E5672"/>
    <w:rsid w:val="003F4D13"/>
    <w:rsid w:val="003F63EE"/>
    <w:rsid w:val="004100DD"/>
    <w:rsid w:val="00417867"/>
    <w:rsid w:val="00421014"/>
    <w:rsid w:val="00460BEE"/>
    <w:rsid w:val="00482B63"/>
    <w:rsid w:val="00492583"/>
    <w:rsid w:val="00492E3B"/>
    <w:rsid w:val="004A1C4F"/>
    <w:rsid w:val="004B4CF2"/>
    <w:rsid w:val="004B7E03"/>
    <w:rsid w:val="004C7124"/>
    <w:rsid w:val="004D5EC1"/>
    <w:rsid w:val="004D6CC2"/>
    <w:rsid w:val="004E0518"/>
    <w:rsid w:val="004F3A48"/>
    <w:rsid w:val="004F40F5"/>
    <w:rsid w:val="00501A4A"/>
    <w:rsid w:val="00506CD2"/>
    <w:rsid w:val="00542D2A"/>
    <w:rsid w:val="00547233"/>
    <w:rsid w:val="00550076"/>
    <w:rsid w:val="00551CF9"/>
    <w:rsid w:val="005763C1"/>
    <w:rsid w:val="005763EC"/>
    <w:rsid w:val="00584BA7"/>
    <w:rsid w:val="005903CF"/>
    <w:rsid w:val="00595614"/>
    <w:rsid w:val="005960ED"/>
    <w:rsid w:val="005C27A2"/>
    <w:rsid w:val="005D299E"/>
    <w:rsid w:val="005D58AE"/>
    <w:rsid w:val="005E2D6B"/>
    <w:rsid w:val="005F52BE"/>
    <w:rsid w:val="006020A0"/>
    <w:rsid w:val="00613961"/>
    <w:rsid w:val="0063597E"/>
    <w:rsid w:val="006519DA"/>
    <w:rsid w:val="00651E6A"/>
    <w:rsid w:val="00661C41"/>
    <w:rsid w:val="00663BD3"/>
    <w:rsid w:val="00681EE7"/>
    <w:rsid w:val="00685104"/>
    <w:rsid w:val="006B3EAA"/>
    <w:rsid w:val="006B6AC4"/>
    <w:rsid w:val="006C40BE"/>
    <w:rsid w:val="006D2659"/>
    <w:rsid w:val="006E13B5"/>
    <w:rsid w:val="006E1FB6"/>
    <w:rsid w:val="00700296"/>
    <w:rsid w:val="00703464"/>
    <w:rsid w:val="00704C17"/>
    <w:rsid w:val="007072F7"/>
    <w:rsid w:val="0072487A"/>
    <w:rsid w:val="00733C95"/>
    <w:rsid w:val="0074302D"/>
    <w:rsid w:val="00743517"/>
    <w:rsid w:val="00744371"/>
    <w:rsid w:val="00745862"/>
    <w:rsid w:val="007505E8"/>
    <w:rsid w:val="00755A36"/>
    <w:rsid w:val="00777388"/>
    <w:rsid w:val="00780530"/>
    <w:rsid w:val="00783C5C"/>
    <w:rsid w:val="00790A2C"/>
    <w:rsid w:val="007978A6"/>
    <w:rsid w:val="007A544C"/>
    <w:rsid w:val="007A6082"/>
    <w:rsid w:val="007C51DF"/>
    <w:rsid w:val="007D01B5"/>
    <w:rsid w:val="00805AD9"/>
    <w:rsid w:val="0080654A"/>
    <w:rsid w:val="00807C86"/>
    <w:rsid w:val="008317A7"/>
    <w:rsid w:val="00841FAC"/>
    <w:rsid w:val="00882506"/>
    <w:rsid w:val="00890972"/>
    <w:rsid w:val="00897CAA"/>
    <w:rsid w:val="008A2D3A"/>
    <w:rsid w:val="008B4C4B"/>
    <w:rsid w:val="008B5EC4"/>
    <w:rsid w:val="008F625F"/>
    <w:rsid w:val="009044C6"/>
    <w:rsid w:val="00912C89"/>
    <w:rsid w:val="00914506"/>
    <w:rsid w:val="00941712"/>
    <w:rsid w:val="00962F34"/>
    <w:rsid w:val="00986EBA"/>
    <w:rsid w:val="00990613"/>
    <w:rsid w:val="009A4BC9"/>
    <w:rsid w:val="009B0342"/>
    <w:rsid w:val="009B11F3"/>
    <w:rsid w:val="009E1759"/>
    <w:rsid w:val="009F0D2A"/>
    <w:rsid w:val="00A00099"/>
    <w:rsid w:val="00A07631"/>
    <w:rsid w:val="00A21090"/>
    <w:rsid w:val="00A230CC"/>
    <w:rsid w:val="00A23E7F"/>
    <w:rsid w:val="00A26AF0"/>
    <w:rsid w:val="00A40347"/>
    <w:rsid w:val="00A404D5"/>
    <w:rsid w:val="00A40B43"/>
    <w:rsid w:val="00A469C4"/>
    <w:rsid w:val="00A550F9"/>
    <w:rsid w:val="00A565DB"/>
    <w:rsid w:val="00A70FD0"/>
    <w:rsid w:val="00AA1BEA"/>
    <w:rsid w:val="00AE01DE"/>
    <w:rsid w:val="00B061BC"/>
    <w:rsid w:val="00B13DA0"/>
    <w:rsid w:val="00B20902"/>
    <w:rsid w:val="00B31E8B"/>
    <w:rsid w:val="00B3316E"/>
    <w:rsid w:val="00B33B01"/>
    <w:rsid w:val="00B40772"/>
    <w:rsid w:val="00B40F61"/>
    <w:rsid w:val="00B42EFB"/>
    <w:rsid w:val="00B47F56"/>
    <w:rsid w:val="00B50DD0"/>
    <w:rsid w:val="00B568E6"/>
    <w:rsid w:val="00B62EB0"/>
    <w:rsid w:val="00B704BE"/>
    <w:rsid w:val="00B730E2"/>
    <w:rsid w:val="00B8589E"/>
    <w:rsid w:val="00B90FEC"/>
    <w:rsid w:val="00B94BF6"/>
    <w:rsid w:val="00BA459A"/>
    <w:rsid w:val="00BA4A0E"/>
    <w:rsid w:val="00BD0D3E"/>
    <w:rsid w:val="00BD5030"/>
    <w:rsid w:val="00BD5D0F"/>
    <w:rsid w:val="00BE02B1"/>
    <w:rsid w:val="00BF42AC"/>
    <w:rsid w:val="00BF4FCF"/>
    <w:rsid w:val="00BF638D"/>
    <w:rsid w:val="00BF74F2"/>
    <w:rsid w:val="00C03E3A"/>
    <w:rsid w:val="00C47C6F"/>
    <w:rsid w:val="00C6147E"/>
    <w:rsid w:val="00C630D9"/>
    <w:rsid w:val="00C63A39"/>
    <w:rsid w:val="00C6772C"/>
    <w:rsid w:val="00C7017E"/>
    <w:rsid w:val="00C70D21"/>
    <w:rsid w:val="00C72CD4"/>
    <w:rsid w:val="00C779AC"/>
    <w:rsid w:val="00C80EBB"/>
    <w:rsid w:val="00C8470D"/>
    <w:rsid w:val="00CA1E2A"/>
    <w:rsid w:val="00CA2849"/>
    <w:rsid w:val="00CA5A60"/>
    <w:rsid w:val="00CC3978"/>
    <w:rsid w:val="00CD543F"/>
    <w:rsid w:val="00CE7438"/>
    <w:rsid w:val="00CE7CF4"/>
    <w:rsid w:val="00CF5CF6"/>
    <w:rsid w:val="00D05996"/>
    <w:rsid w:val="00D06EB7"/>
    <w:rsid w:val="00D107A8"/>
    <w:rsid w:val="00D14BF7"/>
    <w:rsid w:val="00D431B4"/>
    <w:rsid w:val="00D43423"/>
    <w:rsid w:val="00D44409"/>
    <w:rsid w:val="00D65F18"/>
    <w:rsid w:val="00D743F3"/>
    <w:rsid w:val="00D824B2"/>
    <w:rsid w:val="00D851F7"/>
    <w:rsid w:val="00D92A2A"/>
    <w:rsid w:val="00D97A77"/>
    <w:rsid w:val="00DA194F"/>
    <w:rsid w:val="00DA37B5"/>
    <w:rsid w:val="00DC1358"/>
    <w:rsid w:val="00DD3099"/>
    <w:rsid w:val="00DE1A85"/>
    <w:rsid w:val="00DE4376"/>
    <w:rsid w:val="00DE4732"/>
    <w:rsid w:val="00E079F8"/>
    <w:rsid w:val="00E14B51"/>
    <w:rsid w:val="00E27B2A"/>
    <w:rsid w:val="00E52FE3"/>
    <w:rsid w:val="00E66995"/>
    <w:rsid w:val="00E84C5E"/>
    <w:rsid w:val="00EA58D6"/>
    <w:rsid w:val="00EA6198"/>
    <w:rsid w:val="00EB0F5E"/>
    <w:rsid w:val="00EB46AB"/>
    <w:rsid w:val="00EB58BC"/>
    <w:rsid w:val="00EB7973"/>
    <w:rsid w:val="00EC030C"/>
    <w:rsid w:val="00EC1391"/>
    <w:rsid w:val="00EC33D4"/>
    <w:rsid w:val="00EC6067"/>
    <w:rsid w:val="00EE09AD"/>
    <w:rsid w:val="00EE27D5"/>
    <w:rsid w:val="00EE5681"/>
    <w:rsid w:val="00EE72B0"/>
    <w:rsid w:val="00EF0513"/>
    <w:rsid w:val="00EF22A7"/>
    <w:rsid w:val="00F17807"/>
    <w:rsid w:val="00F32171"/>
    <w:rsid w:val="00F362E3"/>
    <w:rsid w:val="00F43F76"/>
    <w:rsid w:val="00F47E8C"/>
    <w:rsid w:val="00F52452"/>
    <w:rsid w:val="00F6118C"/>
    <w:rsid w:val="00F636C6"/>
    <w:rsid w:val="00F72380"/>
    <w:rsid w:val="00F7720B"/>
    <w:rsid w:val="00F8538C"/>
    <w:rsid w:val="00F97013"/>
    <w:rsid w:val="00FB4ACF"/>
    <w:rsid w:val="00FC7FE5"/>
    <w:rsid w:val="00FD5FEB"/>
    <w:rsid w:val="00FE6A1E"/>
    <w:rsid w:val="00FF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051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0654A"/>
    <w:rPr>
      <w:color w:val="808080"/>
    </w:rPr>
  </w:style>
  <w:style w:type="table" w:styleId="a4">
    <w:name w:val="Table Grid"/>
    <w:basedOn w:val="a1"/>
    <w:uiPriority w:val="39"/>
    <w:rsid w:val="00806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A2ASORTW.GLMOD.ADDTOCELLMENU" wne:name="A2ASortW.glmod.AddToCellMenu" wne:bEncrypt="00" wne:cmg="56"/>
    <wne:mcd wne:macroName="A2ASORTW.GLMOD.AUTOEXIT" wne:name="A2ASortW.glmod.AutoExit" wne:bEncrypt="00" wne:cmg="56"/>
    <wne:mcd wne:macroName="A2ASORTW.GLMOD.KZ_ASYLSORT" wne:name="A2ASortW.glmod.Kz_AsylSort" wne:bEncrypt="00" wne:cmg="56"/>
    <wne:mcd wne:macroName="A2ASORTW.GLMOD.DELETEFROMCELLMENU" wne:name="A2ASortW.glmod.DeleteFromCellMenu" wne:bEncrypt="00" wne:cmg="56"/>
    <wne:mcd wne:macroName="A2ASORTW.GLMOD.AUTOOPEN" wne:name="A2ASortW.glmod.AutoOpen" wne:bEncrypt="00" wne:cmg="56"/>
    <wne:mcd wne:macroName="A2ASORTW.GLMOD.TABSEL" wne:name="A2ASortW.glmod.TabSel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9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1.xml"/><Relationship Id="rId7" Type="http://schemas.openxmlformats.org/officeDocument/2006/relationships/fontTable" Target="fontTable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6B7F2-A10C-4BD9-8254-7EA84AD53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A2ASortW.dotm</Template>
  <TotalTime>77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AA_A</dc:creator>
  <cp:keywords/>
  <dc:description/>
  <cp:lastModifiedBy>aaaa</cp:lastModifiedBy>
  <cp:revision>571</cp:revision>
  <dcterms:created xsi:type="dcterms:W3CDTF">2015-10-11T08:22:00Z</dcterms:created>
  <dcterms:modified xsi:type="dcterms:W3CDTF">2026-07-01T10:17:00Z</dcterms:modified>
</cp:coreProperties>
</file>