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2265D" w14:textId="77777777" w:rsidR="00567E46" w:rsidRPr="00EE22B9" w:rsidRDefault="00EE22B9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Осы кестені ары/бері сынай аласыз.</w:t>
      </w:r>
    </w:p>
    <w:p w14:paraId="2176ABA2" w14:textId="77777777" w:rsidR="00EE22B9" w:rsidRPr="00EE22B9" w:rsidRDefault="00EE22B9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Тышқанның оң батырмасындағы меню істемейді. Себебі Сіз оны басқанда</w:t>
      </w:r>
    </w:p>
    <w:p w14:paraId="60A32444" w14:textId="77777777" w:rsidR="00EE22B9" w:rsidRDefault="00EE22B9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 xml:space="preserve">Белгіленген аудан белгісінен айырылады. Сол себепті, 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белгіден айырылмау үшін, 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Сіз НАСТРОЙКИ  лентасынан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 к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 xml:space="preserve">еректі </w:t>
      </w:r>
      <w:r w:rsidR="0068664B">
        <w:rPr>
          <w:rFonts w:ascii="Times New Roman" w:hAnsi="Times New Roman" w:cs="Times New Roman"/>
          <w:i/>
          <w:sz w:val="36"/>
          <w:szCs w:val="36"/>
          <w:u w:val="single"/>
          <w:lang w:val="kk-KZ"/>
        </w:rPr>
        <w:t>A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 xml:space="preserve"> опциясын таңда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ң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ыз. Ары қарай</w:t>
      </w:r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  </w:t>
      </w:r>
      <w:r w:rsidR="0068664B">
        <w:rPr>
          <w:rFonts w:ascii="Times New Roman" w:hAnsi="Times New Roman" w:cs="Times New Roman"/>
          <w:i/>
          <w:sz w:val="36"/>
          <w:szCs w:val="36"/>
          <w:u w:val="single"/>
          <w:lang w:val="en-US"/>
        </w:rPr>
        <w:t>W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  </w:t>
      </w:r>
      <w:proofErr w:type="spellStart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>опциясы</w:t>
      </w:r>
      <w:proofErr w:type="spellEnd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і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с</w:t>
      </w:r>
      <w:proofErr w:type="spellStart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>ті</w:t>
      </w:r>
      <w:proofErr w:type="spellEnd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>ащып</w:t>
      </w:r>
      <w:proofErr w:type="spellEnd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>береді</w:t>
      </w:r>
      <w:proofErr w:type="spellEnd"/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>.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</w:p>
    <w:p w14:paraId="6DB32A4E" w14:textId="77777777" w:rsidR="00970C37" w:rsidRPr="00BB6B19" w:rsidRDefault="00970C37" w:rsidP="00970C37">
      <w:pPr>
        <w:rPr>
          <w:rFonts w:ascii="Times New Roman" w:hAnsi="Times New Roman" w:cs="Times New Roman"/>
          <w:i/>
          <w:color w:val="C00000"/>
          <w:sz w:val="28"/>
          <w:szCs w:val="28"/>
          <w:lang w:val="kk-KZ"/>
        </w:rPr>
      </w:pP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Маңдайшаны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бөлек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кесте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ретінде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құрған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жөн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,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себебі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маңдайша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деп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бір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жолды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ғана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proofErr w:type="spellStart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>алады</w:t>
      </w:r>
      <w:proofErr w:type="spellEnd"/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ru-KZ"/>
        </w:rPr>
        <w:t xml:space="preserve"> </w:t>
      </w:r>
      <w:r w:rsidRPr="00BB6B19">
        <w:rPr>
          <w:rFonts w:ascii="Times New Roman" w:hAnsi="Times New Roman" w:cs="Times New Roman"/>
          <w:i/>
          <w:color w:val="C00000"/>
          <w:sz w:val="28"/>
          <w:szCs w:val="28"/>
          <w:lang w:val="kk-KZ"/>
        </w:rPr>
        <w:t>!!!</w:t>
      </w:r>
    </w:p>
    <w:p w14:paraId="0D6AD7DE" w14:textId="77777777" w:rsidR="005C5B80" w:rsidRDefault="00EE22B9" w:rsidP="00567E46">
      <w:pPr>
        <w:rPr>
          <w:rFonts w:ascii="Times New Roman" w:hAnsi="Times New Roman" w:cs="Times New Roman"/>
          <w:i/>
          <w:sz w:val="28"/>
          <w:szCs w:val="28"/>
          <w:lang w:val="ru-KZ"/>
        </w:rPr>
      </w:pP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 xml:space="preserve">Шаблонды </w:t>
      </w:r>
      <w:r w:rsidR="009F147B" w:rsidRPr="009F147B">
        <w:rPr>
          <w:rFonts w:ascii="Times New Roman" w:hAnsi="Times New Roman" w:cs="Times New Roman"/>
          <w:i/>
          <w:sz w:val="28"/>
          <w:szCs w:val="28"/>
          <w:lang w:val="kk-KZ"/>
        </w:rPr>
        <w:t>( A2A</w:t>
      </w:r>
      <w:r w:rsidR="003A2C6F">
        <w:rPr>
          <w:rFonts w:ascii="Times New Roman" w:hAnsi="Times New Roman" w:cs="Times New Roman"/>
          <w:i/>
          <w:sz w:val="28"/>
          <w:szCs w:val="28"/>
          <w:lang w:val="kk-KZ"/>
        </w:rPr>
        <w:t>S</w:t>
      </w:r>
      <w:r w:rsidR="009F147B" w:rsidRPr="009F147B">
        <w:rPr>
          <w:rFonts w:ascii="Times New Roman" w:hAnsi="Times New Roman" w:cs="Times New Roman"/>
          <w:i/>
          <w:sz w:val="28"/>
          <w:szCs w:val="28"/>
          <w:lang w:val="kk-KZ"/>
        </w:rPr>
        <w:t xml:space="preserve">ortW.dotm ) </w:t>
      </w: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дұрыс орн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атуға тырысыңыз</w:t>
      </w:r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 xml:space="preserve">, </w:t>
      </w:r>
      <w:proofErr w:type="spellStart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>оның</w:t>
      </w:r>
      <w:proofErr w:type="spellEnd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>ең</w:t>
      </w:r>
      <w:proofErr w:type="spellEnd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>дұрыс</w:t>
      </w:r>
      <w:proofErr w:type="spellEnd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>орыны</w:t>
      </w:r>
      <w:proofErr w:type="spellEnd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 xml:space="preserve">, </w:t>
      </w:r>
      <w:proofErr w:type="spellStart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>келесі</w:t>
      </w:r>
      <w:proofErr w:type="spellEnd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>жер</w:t>
      </w:r>
      <w:proofErr w:type="spellEnd"/>
      <w:r w:rsidR="005C5B80">
        <w:rPr>
          <w:rFonts w:ascii="Times New Roman" w:hAnsi="Times New Roman" w:cs="Times New Roman"/>
          <w:i/>
          <w:sz w:val="28"/>
          <w:szCs w:val="28"/>
          <w:lang w:val="ru-KZ"/>
        </w:rPr>
        <w:t>:</w:t>
      </w:r>
    </w:p>
    <w:p w14:paraId="56E817EB" w14:textId="77777777" w:rsidR="005C5B80" w:rsidRPr="00594683" w:rsidRDefault="005C5B80" w:rsidP="00567E46">
      <w:pPr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</w:pPr>
      <w:r w:rsidRPr="00594683"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  <w:t xml:space="preserve">C:\Users\пaйдаланушы </w:t>
      </w:r>
      <w:proofErr w:type="spellStart"/>
      <w:r w:rsidRPr="00594683"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  <w:t>аты</w:t>
      </w:r>
      <w:proofErr w:type="spellEnd"/>
      <w:r w:rsidRPr="00594683"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  <w:t>\</w:t>
      </w:r>
      <w:proofErr w:type="spellStart"/>
      <w:r w:rsidRPr="00594683"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  <w:t>AppData</w:t>
      </w:r>
      <w:proofErr w:type="spellEnd"/>
      <w:r w:rsidRPr="00594683"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  <w:t>\</w:t>
      </w:r>
      <w:proofErr w:type="spellStart"/>
      <w:r w:rsidRPr="00594683"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  <w:t>Roaming</w:t>
      </w:r>
      <w:proofErr w:type="spellEnd"/>
      <w:r w:rsidRPr="00594683">
        <w:rPr>
          <w:rFonts w:ascii="Times New Roman" w:hAnsi="Times New Roman" w:cs="Times New Roman"/>
          <w:i/>
          <w:color w:val="2E74B5" w:themeColor="accent1" w:themeShade="BF"/>
          <w:sz w:val="28"/>
          <w:szCs w:val="28"/>
          <w:lang w:val="ru-KZ"/>
        </w:rPr>
        <w:t>\Microsoft\Word\</w:t>
      </w:r>
      <w:r w:rsidRPr="00594683">
        <w:rPr>
          <w:rFonts w:ascii="Times New Roman" w:hAnsi="Times New Roman" w:cs="Times New Roman"/>
          <w:i/>
          <w:color w:val="C45911" w:themeColor="accent2" w:themeShade="BF"/>
          <w:sz w:val="28"/>
          <w:szCs w:val="28"/>
          <w:lang w:val="ru-KZ"/>
        </w:rPr>
        <w:t>STARTUP</w:t>
      </w:r>
    </w:p>
    <w:p w14:paraId="20EA7C06" w14:textId="77777777" w:rsidR="006A06E3" w:rsidRPr="009F147B" w:rsidRDefault="006A06E3" w:rsidP="00567E46">
      <w:pPr>
        <w:rPr>
          <w:rFonts w:ascii="Times New Roman" w:hAnsi="Times New Roman" w:cs="Times New Roman"/>
          <w:i/>
          <w:sz w:val="28"/>
          <w:szCs w:val="28"/>
          <w:lang w:val="ru-KZ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ru-KZ"/>
        </w:rPr>
        <w:t>Өзіңіздің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KZ"/>
        </w:rPr>
        <w:t>құжатыңызды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KZ"/>
        </w:rPr>
        <w:t>ащқанда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KZ"/>
        </w:rPr>
        <w:t>щаблон</w:t>
      </w:r>
      <w:proofErr w:type="spellEnd"/>
      <w:r w:rsidR="009F147B" w:rsidRPr="009F147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>автоматты</w:t>
      </w:r>
      <w:proofErr w:type="spellEnd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>түрде</w:t>
      </w:r>
      <w:proofErr w:type="spellEnd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>қосыла</w:t>
      </w:r>
      <w:proofErr w:type="spellEnd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proofErr w:type="spellStart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>кетеді</w:t>
      </w:r>
      <w:proofErr w:type="spellEnd"/>
      <w:r w:rsidR="009F147B">
        <w:rPr>
          <w:rFonts w:ascii="Times New Roman" w:hAnsi="Times New Roman" w:cs="Times New Roman"/>
          <w:i/>
          <w:sz w:val="28"/>
          <w:szCs w:val="28"/>
          <w:lang w:val="ru-KZ"/>
        </w:rPr>
        <w:t>.</w:t>
      </w:r>
    </w:p>
    <w:p w14:paraId="5EA4AA00" w14:textId="77777777" w:rsidR="00EE22B9" w:rsidRDefault="00EE22B9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E22B9">
        <w:rPr>
          <w:rFonts w:ascii="Times New Roman" w:hAnsi="Times New Roman" w:cs="Times New Roman"/>
          <w:i/>
          <w:sz w:val="28"/>
          <w:szCs w:val="28"/>
          <w:lang w:val="kk-KZ"/>
        </w:rPr>
        <w:t>НАСТРОЙКИ опцияларын пайдаланасыз.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BB6B19" w14:paraId="0D4E54D4" w14:textId="77777777" w:rsidTr="00BB6B19">
        <w:tc>
          <w:tcPr>
            <w:tcW w:w="1557" w:type="dxa"/>
          </w:tcPr>
          <w:p w14:paraId="6E1AA833" w14:textId="77777777" w:rsidR="00BB6B19" w:rsidRPr="00BB6B19" w:rsidRDefault="00BB6B19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sz w:val="20"/>
                <w:lang w:val="en-US" w:eastAsia="ru-RU"/>
              </w:rPr>
            </w:pPr>
            <w:r w:rsidRPr="00BB6B19">
              <w:rPr>
                <w:rFonts w:ascii="Times New Roman" w:eastAsia="Times New Roman" w:hAnsi="Times New Roman" w:cs="Times New Roman"/>
                <w:color w:val="C45911" w:themeColor="accent2" w:themeShade="BF"/>
                <w:sz w:val="20"/>
                <w:lang w:val="en-US" w:eastAsia="ru-RU"/>
              </w:rPr>
              <w:t>#</w:t>
            </w:r>
          </w:p>
        </w:tc>
        <w:tc>
          <w:tcPr>
            <w:tcW w:w="1557" w:type="dxa"/>
          </w:tcPr>
          <w:p w14:paraId="0FB3A371" w14:textId="77777777" w:rsidR="00BB6B19" w:rsidRPr="00BB6B19" w:rsidRDefault="00BB6B19" w:rsidP="00BB6B19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</w:pPr>
            <w:r w:rsidRPr="00BB6B19">
              <w:rPr>
                <w:rFonts w:ascii="Times New Roman" w:eastAsia="Times New Roman" w:hAnsi="Times New Roman" w:cs="Times New Roman"/>
                <w:sz w:val="20"/>
                <w:lang w:val="ru-KZ" w:eastAsia="ru-RU"/>
              </w:rPr>
              <w:t>МАҢДАЙША</w:t>
            </w:r>
          </w:p>
        </w:tc>
        <w:tc>
          <w:tcPr>
            <w:tcW w:w="1557" w:type="dxa"/>
          </w:tcPr>
          <w:p w14:paraId="7991E3B7" w14:textId="77777777" w:rsidR="00BB6B19" w:rsidRPr="00BB6B19" w:rsidRDefault="00BB6B19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lang w:val="kk-KZ" w:eastAsia="ru-RU"/>
              </w:rPr>
            </w:pPr>
            <w:r w:rsidRPr="00BB6B19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Шаблон</w:t>
            </w:r>
          </w:p>
        </w:tc>
        <w:tc>
          <w:tcPr>
            <w:tcW w:w="1558" w:type="dxa"/>
          </w:tcPr>
          <w:p w14:paraId="6CD9D020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eastAsia="Times New Roman" w:hAnsi="Times New Roman" w:cs="Times New Roman"/>
                <w:sz w:val="20"/>
                <w:lang w:val="ru-KZ" w:eastAsia="ru-RU"/>
              </w:rPr>
              <w:t>МАҢДАЙША</w:t>
            </w:r>
          </w:p>
        </w:tc>
        <w:tc>
          <w:tcPr>
            <w:tcW w:w="1558" w:type="dxa"/>
          </w:tcPr>
          <w:p w14:paraId="7B124426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Тышқан</w:t>
            </w:r>
          </w:p>
        </w:tc>
        <w:tc>
          <w:tcPr>
            <w:tcW w:w="1558" w:type="dxa"/>
          </w:tcPr>
          <w:p w14:paraId="06CD4EA2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eastAsia="Times New Roman" w:hAnsi="Times New Roman" w:cs="Times New Roman"/>
                <w:sz w:val="20"/>
                <w:lang w:val="ru-KZ" w:eastAsia="ru-RU"/>
              </w:rPr>
              <w:t>МАҢДАЙША</w:t>
            </w:r>
          </w:p>
        </w:tc>
      </w:tr>
      <w:tr w:rsidR="00BB6B19" w14:paraId="51D337AF" w14:textId="77777777" w:rsidTr="00BB6B19">
        <w:tc>
          <w:tcPr>
            <w:tcW w:w="1557" w:type="dxa"/>
          </w:tcPr>
          <w:p w14:paraId="1118F06E" w14:textId="77777777" w:rsidR="00BB6B19" w:rsidRPr="00BB6B19" w:rsidRDefault="00BB6B19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sz w:val="20"/>
                <w:lang w:val="en-US" w:eastAsia="ru-RU"/>
              </w:rPr>
            </w:pPr>
            <w:r w:rsidRPr="00BB6B19">
              <w:rPr>
                <w:rFonts w:ascii="Times New Roman" w:eastAsia="Times New Roman" w:hAnsi="Times New Roman" w:cs="Times New Roman"/>
                <w:color w:val="C45911" w:themeColor="accent2" w:themeShade="BF"/>
                <w:sz w:val="20"/>
                <w:lang w:val="en-US" w:eastAsia="ru-RU"/>
              </w:rPr>
              <w:t>$</w:t>
            </w:r>
          </w:p>
        </w:tc>
        <w:tc>
          <w:tcPr>
            <w:tcW w:w="1557" w:type="dxa"/>
          </w:tcPr>
          <w:p w14:paraId="04CC7445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Шаблон</w:t>
            </w:r>
          </w:p>
        </w:tc>
        <w:tc>
          <w:tcPr>
            <w:tcW w:w="1557" w:type="dxa"/>
          </w:tcPr>
          <w:p w14:paraId="32953968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Тышқан</w:t>
            </w:r>
          </w:p>
        </w:tc>
        <w:tc>
          <w:tcPr>
            <w:tcW w:w="1558" w:type="dxa"/>
          </w:tcPr>
          <w:p w14:paraId="21C8296B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eastAsia="Times New Roman" w:hAnsi="Times New Roman" w:cs="Times New Roman"/>
                <w:sz w:val="20"/>
                <w:lang w:val="ru-KZ" w:eastAsia="ru-RU"/>
              </w:rPr>
              <w:t>МАҢДАЙША</w:t>
            </w:r>
          </w:p>
        </w:tc>
        <w:tc>
          <w:tcPr>
            <w:tcW w:w="1558" w:type="dxa"/>
          </w:tcPr>
          <w:p w14:paraId="16E9B129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Шаблон</w:t>
            </w:r>
          </w:p>
        </w:tc>
        <w:tc>
          <w:tcPr>
            <w:tcW w:w="1558" w:type="dxa"/>
          </w:tcPr>
          <w:p w14:paraId="1E3E29B8" w14:textId="77777777" w:rsidR="00BB6B19" w:rsidRPr="00BB6B19" w:rsidRDefault="00BB6B19" w:rsidP="00BB6B19">
            <w:pPr>
              <w:rPr>
                <w:sz w:val="20"/>
              </w:rPr>
            </w:pPr>
            <w:r w:rsidRPr="00BB6B19">
              <w:rPr>
                <w:rFonts w:ascii="Times New Roman" w:eastAsia="Times New Roman" w:hAnsi="Times New Roman" w:cs="Times New Roman"/>
                <w:sz w:val="20"/>
                <w:lang w:val="ru-KZ" w:eastAsia="ru-RU"/>
              </w:rPr>
              <w:t>МАҢДАЙША</w:t>
            </w:r>
          </w:p>
        </w:tc>
      </w:tr>
      <w:tr w:rsidR="00BB6B19" w14:paraId="6A07CDA5" w14:textId="77777777" w:rsidTr="00BB6B19">
        <w:tc>
          <w:tcPr>
            <w:tcW w:w="1557" w:type="dxa"/>
          </w:tcPr>
          <w:p w14:paraId="2F0C0520" w14:textId="77777777" w:rsidR="00BB6B19" w:rsidRPr="00BB6B19" w:rsidRDefault="00BB6B19" w:rsidP="00BB6B19">
            <w:pP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</w:pPr>
            <w:r w:rsidRPr="00BB6B19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===</w:t>
            </w:r>
          </w:p>
        </w:tc>
        <w:tc>
          <w:tcPr>
            <w:tcW w:w="1557" w:type="dxa"/>
          </w:tcPr>
          <w:p w14:paraId="7B2D5A36" w14:textId="77777777" w:rsidR="00BB6B19" w:rsidRPr="00BB6B19" w:rsidRDefault="00BB6B19" w:rsidP="00BB6B19">
            <w:pP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</w:pPr>
            <w:r w:rsidRPr="00BB6B19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=========</w:t>
            </w:r>
          </w:p>
        </w:tc>
        <w:tc>
          <w:tcPr>
            <w:tcW w:w="1557" w:type="dxa"/>
          </w:tcPr>
          <w:p w14:paraId="15EAD5A9" w14:textId="77777777" w:rsidR="00BB6B19" w:rsidRPr="00BB6B19" w:rsidRDefault="00BB6B19" w:rsidP="00BB6B19">
            <w:pP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</w:pPr>
            <w:r w:rsidRPr="00BB6B19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=========</w:t>
            </w:r>
          </w:p>
        </w:tc>
        <w:tc>
          <w:tcPr>
            <w:tcW w:w="1558" w:type="dxa"/>
          </w:tcPr>
          <w:p w14:paraId="6D137A9A" w14:textId="77777777" w:rsidR="00BB6B19" w:rsidRPr="00BB6B19" w:rsidRDefault="00BB6B19" w:rsidP="00BB6B19">
            <w:pP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</w:pPr>
            <w:r w:rsidRPr="00BB6B19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=========</w:t>
            </w:r>
          </w:p>
        </w:tc>
        <w:tc>
          <w:tcPr>
            <w:tcW w:w="1558" w:type="dxa"/>
          </w:tcPr>
          <w:p w14:paraId="1F53475B" w14:textId="77777777" w:rsidR="00BB6B19" w:rsidRPr="00BB6B19" w:rsidRDefault="00BB6B19" w:rsidP="00BB6B19">
            <w:pP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</w:pPr>
            <w:r w:rsidRPr="00BB6B19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======</w:t>
            </w:r>
          </w:p>
        </w:tc>
        <w:tc>
          <w:tcPr>
            <w:tcW w:w="1558" w:type="dxa"/>
          </w:tcPr>
          <w:p w14:paraId="58E526A1" w14:textId="77777777" w:rsidR="00BB6B19" w:rsidRPr="00BB6B19" w:rsidRDefault="00BB6B19" w:rsidP="00BB6B19">
            <w:pP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</w:pPr>
            <w:r w:rsidRPr="00BB6B19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=======</w:t>
            </w:r>
          </w:p>
        </w:tc>
      </w:tr>
    </w:tbl>
    <w:p w14:paraId="48692701" w14:textId="77777777" w:rsidR="0036181A" w:rsidRPr="0036181A" w:rsidRDefault="0036181A" w:rsidP="00567E46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=================</w:t>
      </w:r>
      <w:r w:rsidR="0068664B">
        <w:rPr>
          <w:rFonts w:ascii="Times New Roman" w:hAnsi="Times New Roman" w:cs="Times New Roman"/>
          <w:i/>
          <w:sz w:val="28"/>
          <w:szCs w:val="28"/>
          <w:lang w:val="ru-KZ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===============================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5"/>
        <w:gridCol w:w="1927"/>
        <w:gridCol w:w="1890"/>
        <w:gridCol w:w="2000"/>
        <w:gridCol w:w="1278"/>
        <w:gridCol w:w="1515"/>
      </w:tblGrid>
      <w:tr w:rsidR="00C0686F" w14:paraId="73F4109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33E2" w14:textId="22DB8C07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kk-KZ" w:eastAsia="ru-RU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3D35B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kk-KZ" w:eastAsia="ru-RU"/>
              </w:rPr>
              <w:t>Ямпольский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42E52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Сидор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5D048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Сидорович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355E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2E1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068E3DB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AADB" w14:textId="65069DE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D809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Якин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1A92B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Сәуле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7A83D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Сидоровна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AC65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57A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ECB0073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01A8" w14:textId="0AE2A12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1E4D3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Юматов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61AB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Саша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BCAEF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Романович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C9B9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7F79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14E164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1E29" w14:textId="5128D6C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DAD15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Юматов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9D537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Саша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7CEC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Романович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6EC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CB9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958749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B69A" w14:textId="00F6560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9F01B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Юматов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2C10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Қасқырбай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83C55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Ңғабайұлы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835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1159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38115DA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EA2D" w14:textId="6E3E5F1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AA84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Эвасов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465CC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Иван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2D00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Кузьмич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A4A9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A942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52EABDA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33F8" w14:textId="0199FEB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46A0E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ЭВАСИН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96FE9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Иван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2477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Иванович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75A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63F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A0083A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B6D7" w14:textId="0F1BCFD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0A3E7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Ыбрашев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0BCF7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241AA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Рымтегі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02A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070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8C39D8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C8A1" w14:textId="0B53FFB3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0B75D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Ыбрашев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B3CF0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195D3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Аманович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BB02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315E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55F778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BDE7" w14:textId="00FD5B6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7FE7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Ыбраһим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8FF6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6A0D4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Рымтегі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F298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ABF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3160C1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2479" w14:textId="2EC9FC7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1BE78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Ыбраһим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F3C3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670C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Ңғабайұлы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ADB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8318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E470E9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403A" w14:textId="657404E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BB16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Ыбраһим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2CA4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Ғұсман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E73FF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B535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C7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0DE68E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D45A" w14:textId="3714EA77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6A798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Ыбраһим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C615F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Асан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45E60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Аманұлы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3D1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6AD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4910606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60BA" w14:textId="4693F149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14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6A8E3E" w14:textId="77777777" w:rsidR="00C0686F" w:rsidRPr="00660FEC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Цыпкин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DFD61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Асан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24E39A" w14:textId="77777777" w:rsidR="00C0686F" w:rsidRPr="00660FEC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Аманович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947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7284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145A6E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E660" w14:textId="6AAE0EA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15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B2D4A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Хренов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95EEF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FCD50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D42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534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7347F1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A26C" w14:textId="5FAB49D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60D84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Хренов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56343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1D4D8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465C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3113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16985F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8EDC" w14:textId="62E2BCF3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17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A46609" w14:textId="77777777" w:rsidR="00C0686F" w:rsidRPr="00660FEC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Ұлтарақов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EB587C" w14:textId="77777777" w:rsidR="00C0686F" w:rsidRPr="00660FEC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2005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E789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59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8A4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DA4454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0E0C" w14:textId="1E16649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38E0D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ҰЛТАРАҚОВ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1662F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DF3C7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F3E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9C8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E89D33A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852A" w14:textId="5725DA4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5E58B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Үсенов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7EA17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04968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025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D33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49A28C3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52E1" w14:textId="689FAD5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D507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Үсенов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5A19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04804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478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FBC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B9E718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730B" w14:textId="0DA1AE3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BC3B4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Үмбетов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BA55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4275BC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8E8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AE9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D436EB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3B5D" w14:textId="4D3E1FE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D000E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Үмбетов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E840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DB63D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3FD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FECB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F611E38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1CF4" w14:textId="3CE664E6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23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FA3D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Ухабин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C6756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2004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522FC" w14:textId="77777777" w:rsidR="00C0686F" w:rsidRPr="006D01B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2008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081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65C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0561060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45C1" w14:textId="0713597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lastRenderedPageBreak/>
              <w:t>24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DB6D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Ухабин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AF7CC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2004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1035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A76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0E9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3079EF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43CF" w14:textId="41B5F0F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03536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Уткин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A3BCA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Гена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8A61B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Абайұлы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532C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8BB7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1BEA9D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EEAC" w14:textId="62AEEB4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63C3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Сүттібай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1BE7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2002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48797" w14:textId="77777777" w:rsidR="00C0686F" w:rsidRPr="006D01B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2006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73B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EE60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79019A7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B76A" w14:textId="0E23946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942A7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Сүттібай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DB93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8918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F57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99E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0103E7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A55F" w14:textId="1931A45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5000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Сутягин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7E260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863B40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FC7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130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5B3FF8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50E7" w14:textId="746A5C7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29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E5B5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Сутягин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42697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D5F598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947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A28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AA40CF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4924" w14:textId="3E9BEF9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28A9E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Сидоров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0B6CE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5E575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F0F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A14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7961A9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04BF" w14:textId="6D65F33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CE2E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Сидоров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28ED9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F8C80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F1C0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382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E69B08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D99" w14:textId="63516A1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8168C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Петров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D7E1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FB5CD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D90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BB3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B11A0E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330A" w14:textId="6CAB9A6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00D42E" w14:textId="77777777" w:rsidR="00C0686F" w:rsidRPr="0001566B" w:rsidRDefault="00C0686F" w:rsidP="00BB6B19">
            <w:pPr>
              <w:tabs>
                <w:tab w:val="left" w:pos="1404"/>
              </w:tabs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Петров</w:t>
            </w: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ab/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D8E8D8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694AF6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847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274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7264DF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57B0" w14:textId="1815CED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CBC3E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Өкрешбай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26752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Асан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6841D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Халелұлы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A5B4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956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8BBEDE3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A88A" w14:textId="6FA1646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65A0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Орынбай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A8723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339B1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017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4E4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F3C110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F85A" w14:textId="24F4AA5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36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C17B3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Орынбай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A01996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262F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5E8B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D8E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1A8778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FDB9" w14:textId="5876ACE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37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3ADA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Һоһлов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E9947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281C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D7F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A6F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0B6FD3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0E94" w14:textId="7FCAB55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38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DEF9A4" w14:textId="77777777" w:rsidR="00C0686F" w:rsidRPr="00660FEC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Һайдаров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1BD310" w14:textId="77777777" w:rsidR="00C0686F" w:rsidRPr="00660FEC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2009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7CAF0F" w14:textId="77777777" w:rsidR="00C0686F" w:rsidRPr="00660FEC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2014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864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1D1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1925A5C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D1DF" w14:textId="04686DB7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39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092124" w14:textId="77777777" w:rsidR="00C0686F" w:rsidRPr="00660FEC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ҺайДаров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946B4" w14:textId="77777777" w:rsidR="00C0686F" w:rsidRPr="00660FEC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2009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A657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2014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879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662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4A7980A1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CBA9" w14:textId="504DEFB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7302B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Ңғой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3BE4A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Кореец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06B5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Романович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7557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865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1EDDCB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8AF6" w14:textId="77054AF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07DD7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Ңғой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8708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Кореец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2CC4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Павлович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BD3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EA0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88C69D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173B" w14:textId="5A9658B7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99DA6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Ңғой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5B413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Кореец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262A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Павлович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81E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323F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89D14C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07FE" w14:textId="39CE4536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D8AC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Ңғарбай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165D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1C740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Суайтұлы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B7C4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B81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4DD706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3E8D" w14:textId="34FD6D53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68C9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Ңғарбай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CC09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Костя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4659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Суайттегі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8025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AB97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D65E63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4619" w14:textId="379E4AA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43F60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422A9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Өтеп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67F1D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Рымтегі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886B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689B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F826DE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9E25" w14:textId="36FAE13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BE21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6C339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Өтеп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03EF0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Рымтегі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1B8B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63D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1EAAD38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5F5C" w14:textId="7027992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A0C7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7DD68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Өтеп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AC41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Рымтегі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8D28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1977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B8771C3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FFA8" w14:textId="097D97F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73A05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DBA91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Саша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3804B" w14:textId="77777777" w:rsidR="00C0686F" w:rsidRPr="00C503B7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Михаилович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B76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E112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29E046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3A5A" w14:textId="529BB9E4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49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DF79E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Ңғабай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5036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Саша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1BC3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Михаилович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BD22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A6CF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2E642CB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B066" w14:textId="4F7E545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81AF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Никитин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01EE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манқұрт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4E1FD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Есекұлы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580C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9A6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E2582E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517E" w14:textId="54F30EA6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4C304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Науырызов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E4138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Өтеп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D89F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Абайұлы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A358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718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A96541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FF34" w14:textId="291E7B24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BD455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Назаров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19A6B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Миша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1EB13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Яковлевич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B3C4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2F8F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4D6D7D1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F490" w14:textId="2F55C08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24273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Назаров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00EF8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Саша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F0D3C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Михаилович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1758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3839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006B8E6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6975" w14:textId="7AC5274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3482F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Назаров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92542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маңғұт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B2CB4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бурят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749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6A25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8F955F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36E2" w14:textId="58288FC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76421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мүсрепов</w:t>
            </w:r>
            <w:proofErr w:type="spellEnd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І.і</w:t>
            </w:r>
            <w:proofErr w:type="spellEnd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D2127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1C571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2B9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7EA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61FEDFB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AC04" w14:textId="04BCD4B3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7FEE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мүсрепов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9C70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4D706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AA3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D4A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BEF44A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76B3" w14:textId="22968F0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4B739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Мухин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9D408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C1D72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F2E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5C2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77F3F4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87E4" w14:textId="59E80DF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F2008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Мухин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0B3EEA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98B3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D8F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F5C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FB3754B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C09D" w14:textId="171FD91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59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932D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маңғытов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F0E41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6AE26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7A8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E5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D591F4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A619" w14:textId="08C192D6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9BDD7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Маңғұт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8C8DB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24F9F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A4A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C8E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E887A8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C1D5" w14:textId="57539DE4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5D67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Маңғұт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41045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4F920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36D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717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D09A54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C777" w14:textId="68B1F92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DDF71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мансапов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C5B6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2AA36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A5E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EE8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C11634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5E08" w14:textId="789565C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63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7F115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мансапов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894B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1991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EEC9A" w14:textId="77777777" w:rsidR="00C0686F" w:rsidRPr="006D01B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1994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B6E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5F3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2CCC067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3BCB" w14:textId="47A98C76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D1A4C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маннанов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AB2B7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AECDB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D7C0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9460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91BB87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9432" w14:textId="6293DDC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3F112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Манқұрт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8156CA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EB4C8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223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960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767F138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BDF2" w14:textId="5D181719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60D6A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Қырқа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17107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EA81A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BA3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E3B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028009A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A4C0" w14:textId="71EB880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lastRenderedPageBreak/>
              <w:t>67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C5FE1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Қырқа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B195D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F337F" w14:textId="77777777" w:rsidR="00C0686F" w:rsidRPr="004A49B8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84C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808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4085B2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D3B7" w14:textId="6F7F341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68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5B6B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Қырғыз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9EB2BD" w14:textId="77777777" w:rsidR="00C0686F" w:rsidRPr="006C1A5C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1989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BE1F7" w14:textId="77777777" w:rsidR="00C0686F" w:rsidRPr="006C1A5C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1992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8A63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C0A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5F1297A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A4A8" w14:textId="2EA2640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69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58630" w14:textId="77777777" w:rsidR="00C0686F" w:rsidRPr="00554955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Қырғыз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9D262" w14:textId="77777777" w:rsidR="00C0686F" w:rsidRPr="00554955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1989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89F4B" w14:textId="77777777" w:rsidR="00C0686F" w:rsidRPr="00554955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1992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C1B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19B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59D44AE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C21" w14:textId="480F1F0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70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6C9BC" w14:textId="77777777" w:rsidR="00C0686F" w:rsidRPr="00BA7515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қүспанов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612C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AB423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533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BFF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9B9BEC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A0DD" w14:textId="7210BFD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A1E6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Қүспанов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ab/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3DCA6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8BDCD0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054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8BD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13705F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7058" w14:textId="733CE3E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5AC59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қасқырбаев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A579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DE343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C47B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5EA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EE1FB5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35B7" w14:textId="6ACC620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5595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қасқырбаев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D035D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F5D6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93B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3A1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ACF5FE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006B" w14:textId="7C2247A4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DD65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Қалиев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34E72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93ABD0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27B3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CF6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22867F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3289" w14:textId="4817E5E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F7C0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Қалиев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05CC3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794D1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AB7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104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CBCE62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2A39" w14:textId="42FA03A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45AF1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Курицын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AE2CB" w14:textId="77777777" w:rsidR="00C0686F" w:rsidRPr="00554955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1986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BB4CA0" w14:textId="77777777" w:rsidR="00C0686F" w:rsidRPr="00554955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1990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8FE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B16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1E3CE76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2390" w14:textId="72EFEEC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7C35A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Курицын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227E6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7837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5A0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499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52A211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B3D" w14:textId="4DDCDDC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2FB50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Көтек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1C86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Зәкір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B1197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Рымтегі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B71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7CF9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EB65BD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6EE2" w14:textId="0A6FAC9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79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EB3C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Котов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23FE2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Захар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D94F9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Қасқырбайұлы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592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E63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77D27E8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60D4" w14:textId="33C81137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88CA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Клушкин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8518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1985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CBD19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1988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DD1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189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0C08FF2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BAF6" w14:textId="1D720E84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C1345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Іскер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32BE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Зәкір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72AE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F94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856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F93F40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735A" w14:textId="114D89C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32B0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Ілияsov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64B2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Захар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E56C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3BC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F8F7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C9510F1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566D" w14:textId="2E556F6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476C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Ілдірімов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E833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Ғұсман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FBDE2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082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E05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DB99D9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D541" w14:textId="60592A79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CE11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Ілдірімов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3742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Асан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C361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F69B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564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A85B18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5B63" w14:textId="6261625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C19AE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ІбрахІмбекІп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60D47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Анна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350F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Әбішқызы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D48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FD2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871135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8060" w14:textId="2E1B931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61D84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Ивашов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B35AA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A8EB3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97A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E91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48E697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A1DD" w14:textId="1A77B42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E754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Зәкір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5DE0A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53F6C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1986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25A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7C8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412A99C1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F8AF" w14:textId="4ECD81A9" w:rsidR="00C0686F" w:rsidRPr="00A41A3F" w:rsidRDefault="00C0686F" w:rsidP="00BB6B19">
            <w:pPr>
              <w:jc w:val="right"/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  <w:t>88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A402E1" w14:textId="77777777" w:rsidR="00C0686F" w:rsidRPr="0001566B" w:rsidRDefault="00C0686F" w:rsidP="00BB6B19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Зәкір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0F392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1983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101E4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1986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66F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439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592A781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520A" w14:textId="7830FD5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89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AD03B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жүргенев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73E176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9D5A6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EB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12C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F23A6C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3C4F" w14:textId="3EF77C3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6C8BC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Жүргенев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3A118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02F08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137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94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CE8A8D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B114" w14:textId="1D1BDD0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31A1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Журов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DC02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2389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1984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F1C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8C93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2E69D1A6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E85E" w14:textId="701C3AC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9664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Журов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626B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1982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58CBD1" w14:textId="77777777" w:rsidR="00C0686F" w:rsidRPr="006D01B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1983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02B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099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:rsidRPr="00EE22B9" w14:paraId="6F50D44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9C35" w14:textId="69063863" w:rsidR="00C0686F" w:rsidRPr="00A41A3F" w:rsidRDefault="00C0686F" w:rsidP="00BB6B19">
            <w:pPr>
              <w:jc w:val="right"/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  <w:t>93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215B00" w14:textId="77777777" w:rsidR="00C0686F" w:rsidRPr="0001566B" w:rsidRDefault="00C0686F" w:rsidP="00BB6B19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Әскербай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CB5E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1966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AA9B8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1970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D30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B5E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26A202B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AFBF" w14:textId="6953AEA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7BEC2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Әсимов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F9618" w14:textId="77777777" w:rsidR="00C0686F" w:rsidRPr="00D86824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1964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DEF36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B1F3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8E1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ABE706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17CE" w14:textId="44E708F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DF91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Әсимов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39336F" w14:textId="77777777" w:rsidR="00C0686F" w:rsidRPr="00456073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1965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76E186" w14:textId="77777777" w:rsidR="00C0686F" w:rsidRPr="006F67A0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1970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8DF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51F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7C55594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0D4F" w14:textId="20D5274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D61E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Әмриев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171F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2F1B61" w14:textId="77777777" w:rsidR="00C0686F" w:rsidRPr="00FC03EE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1968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269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2EB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1C5761C3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E6F7" w14:textId="05E1A77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97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5C85A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Әмриев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FE4C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89E5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1967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D60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B33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:rsidRPr="00EE22B9" w14:paraId="0084753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42A4" w14:textId="7A4EED6E" w:rsidR="00C0686F" w:rsidRPr="00A41A3F" w:rsidRDefault="00C0686F" w:rsidP="00BB6B19">
            <w:pPr>
              <w:jc w:val="right"/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  <w:t>98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5F6E62" w14:textId="77777777" w:rsidR="00C0686F" w:rsidRPr="0001566B" w:rsidRDefault="00C0686F" w:rsidP="00BB6B19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Әбдиева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1A998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1962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8036B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1967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FB8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077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:rsidRPr="00EE22B9" w14:paraId="27AF90B8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49F2" w14:textId="72AF9A32" w:rsidR="00C0686F" w:rsidRPr="00A41A3F" w:rsidRDefault="00C0686F" w:rsidP="00BB6B19">
            <w:pPr>
              <w:jc w:val="right"/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  <w:t>99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2BD03D" w14:textId="77777777" w:rsidR="00C0686F" w:rsidRPr="0001566B" w:rsidRDefault="00C0686F" w:rsidP="00BB6B19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Әбдиев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074D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1961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E932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1966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0F9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BD78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47DF5EE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9A85" w14:textId="1074131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E7923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Дубов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E1472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2C68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224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F9A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8AB5AE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A3D3" w14:textId="4033C2A7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1C2A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Дубов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56255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340D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1983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587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E12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322EDE0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CA2F" w14:textId="7402DEC4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8144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ғұсманов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CE281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Артур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E56A0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ab/>
              <w:t>Adolf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E14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2284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553C235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3FC3" w14:textId="1911E07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DFE7A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Ғұсманов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C75E10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708EF0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623B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517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0B36CD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A9D5" w14:textId="2C494E0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F144A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Ғұмыров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42A5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Оскар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3A0E3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Кузьмич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664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47AC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8801AA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9E3E" w14:textId="2DE213B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D5DD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Ғұмыров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E67047" w14:textId="77777777" w:rsidR="00C0686F" w:rsidRPr="0059466A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Никита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E25D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Иванович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7EF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F670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4B8DE8EA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3F94" w14:textId="266602F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6FFDB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Головкин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50D0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Иван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B0A9B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Сидорович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D7CC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878C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B5D15B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37CB" w14:textId="2D2DCB0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C237F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9FB0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Қарашаш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506F3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Салазаровна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A73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AF3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03A9022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F369" w14:textId="6163E50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1F7C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EC92F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Саша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00F7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Романовна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FF0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9AB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48B2391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5710" w14:textId="25A8D77F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109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9A4B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20677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2DB3DD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Романович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269C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1C4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51EA17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25DC" w14:textId="523C773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lastRenderedPageBreak/>
              <w:t>110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773B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E101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Иван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0B099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Кузьмич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75D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A0DB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7CF111D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2226" w14:textId="077BE83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3EEB2F" w14:textId="77777777" w:rsidR="00C0686F" w:rsidRPr="00FE4C2E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1730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Иван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37485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Иванович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CED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6EB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4D4C1B88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10CA" w14:textId="148C234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EEB5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6B61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Зәкір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D4F35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253F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ABE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3F3444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FD0E" w14:textId="2FE434BC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0FB51" w14:textId="77777777" w:rsidR="00C0686F" w:rsidRPr="00FE4C2E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D64EB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Ғұсман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9742E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Әбіштегі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C7F9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6D34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5FC4B70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155A" w14:textId="6BCDC7A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D6103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37C9E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Захар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9227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Әбіштегі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2BFD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4CF2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3F94176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8E72" w14:textId="390812D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F876A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C5981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Ванга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32813B" w14:textId="77777777" w:rsidR="00C0686F" w:rsidRPr="0001566B" w:rsidRDefault="00C0686F" w:rsidP="00BB6B19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Әбішқызы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8656" w14:textId="77777777" w:rsidR="00C0686F" w:rsidRDefault="00C0686F" w:rsidP="00BB6B19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32D0" w14:textId="77777777" w:rsidR="00C0686F" w:rsidRDefault="00C0686F" w:rsidP="00BB6B19">
            <w:pP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2AA0B28A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7D7A" w14:textId="36DE27D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0172BC" w14:textId="77777777" w:rsidR="00C0686F" w:rsidRPr="000624C8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9B5FB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Ғұсман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B43CB6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Әбішевич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D94C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27E1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2DBDA53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1CC4" w14:textId="617DBA53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D273B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E8F65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Асан</w:t>
            </w:r>
            <w:proofErr w:type="spell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BFF3F3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Аманұлы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9E73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6E34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7564E522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3793" w14:textId="5CD91C0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F8E144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E69F87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Аман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82F63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Аманович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F666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6D0A" w14:textId="77777777" w:rsidR="00C0686F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0EA52C06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34A6" w14:textId="363B1A7E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119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BA25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Вагонов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FBBDF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1970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1732C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1974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C5A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6A9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0F6BCE3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92A8" w14:textId="48880BE3" w:rsidR="00C0686F" w:rsidRPr="00A41A3F" w:rsidRDefault="00C0686F" w:rsidP="00BB6B19">
            <w:pPr>
              <w:jc w:val="right"/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  <w:t>120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524E0" w14:textId="77777777" w:rsidR="00C0686F" w:rsidRPr="0001566B" w:rsidRDefault="00C0686F" w:rsidP="00BB6B19">
            <w:pPr>
              <w:rPr>
                <w:rFonts w:ascii="Times New Roman" w:hAnsi="Times New Roman" w:cs="Times New Roman"/>
                <w:color w:val="5B9BD5" w:themeColor="accent1"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бұхарғали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E48A4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A9F8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41E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0DA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A54DE55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CD14" w14:textId="08E5E0CB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23B79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Борсық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808E8A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E9081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50E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224D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1D1ED841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2E2F" w14:textId="36193E2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12899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Борсық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35D28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DB63DC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1974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B35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977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7B10B3E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E56B" w14:textId="06CFA3B3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200F5E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борсуков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FA464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67671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1972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A26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D4E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16A7F35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4C0F" w14:textId="175C1F7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19C7D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Бәкір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15897C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481AD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485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B9A0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E4B02E4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02C7" w14:textId="50881E8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2D676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Бәкір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E4D5D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1968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EBDFB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1DB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ABB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77F8376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DCA3" w14:textId="5C5539A6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F4410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бағауіддин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2F48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FC9DC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1971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1CA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384B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16728999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4D8F" w14:textId="05F6A6D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23655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Бағауіддин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F4180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A47F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9C6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55F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8DE4CB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7425" w14:textId="6770400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1586CF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Асқақ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E1851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1961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BBD80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1966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D35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974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0F75566B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2B2F" w14:textId="3532656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129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C5DD9" w14:textId="77777777" w:rsidR="00C0686F" w:rsidRPr="006905A7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Асқақ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93B6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1960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E7D82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F07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C3B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6887046D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01EB" w14:textId="0B3330E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334CF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ақсақұлы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B98B5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BE4BD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1965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78B3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5AD2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</w:p>
        </w:tc>
      </w:tr>
      <w:tr w:rsidR="00C0686F" w14:paraId="1D0866C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B725" w14:textId="795A5D6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9BCF5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Аваков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E590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5B521E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0F2F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4015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A590AE1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CC5E" w14:textId="029F66E9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922B2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Аваков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54B366" w14:textId="77777777" w:rsidR="00C0686F" w:rsidRPr="004E511D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ru-KZ" w:eastAsia="ru-RU"/>
              </w:rPr>
              <w:t>1959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3146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1964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0CF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CC0E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535179E4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32C1" w14:textId="654C872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133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EE7D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Zuzin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D1C34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1958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D6B43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B58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64EB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02606AFC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F698" w14:textId="0EEFCAF5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134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AA0C18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Zuzin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9EDDB2" w14:textId="77777777" w:rsidR="00C0686F" w:rsidRPr="00456073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1957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BBB7F" w14:textId="77777777" w:rsidR="00C0686F" w:rsidRPr="00456073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1962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DC11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455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  <w:tr w:rsidR="00C0686F" w14:paraId="70FF4B63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FE7E" w14:textId="4BF10870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4036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VURSINOV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93C99C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A1FD2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6CF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29FB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4DB09EF8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0091" w14:textId="68A7913A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AE67DC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Ubulakov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D32AB4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A15AD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8954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428C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:rsidRPr="00EE22B9" w14:paraId="07B91714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6D15" w14:textId="37FC9636" w:rsidR="00C0686F" w:rsidRPr="00A41A3F" w:rsidRDefault="00C0686F" w:rsidP="00BB6B19">
            <w:pPr>
              <w:jc w:val="right"/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  <w:t>137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88211" w14:textId="77777777" w:rsidR="00C0686F" w:rsidRPr="0001566B" w:rsidRDefault="00C0686F" w:rsidP="00BB6B19">
            <w:pPr>
              <w:rPr>
                <w:rFonts w:ascii="Times New Roman" w:hAnsi="Times New Roman" w:cs="Times New Roman"/>
                <w:color w:val="5B9BD5" w:themeColor="accent1"/>
                <w:sz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Karpov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C28BF0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7F2DC9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4950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855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:rsidRPr="00EE22B9" w14:paraId="2E4FDEE7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FDC8" w14:textId="64A44ECC" w:rsidR="00C0686F" w:rsidRPr="00A41A3F" w:rsidRDefault="00C0686F" w:rsidP="00BB6B19">
            <w:pPr>
              <w:jc w:val="right"/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C45911" w:themeColor="accent2" w:themeShade="BF"/>
                <w:lang w:val="kk-KZ" w:eastAsia="ru-RU"/>
              </w:rPr>
              <w:t>138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32BF3E" w14:textId="77777777" w:rsidR="00C0686F" w:rsidRPr="0001566B" w:rsidRDefault="00C0686F" w:rsidP="00BB6B19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Golubev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DF8258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98351F" w14:textId="77777777" w:rsidR="00C0686F" w:rsidRPr="00857EEF" w:rsidRDefault="00C0686F" w:rsidP="00BB6B19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1956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C738" w14:textId="77777777" w:rsidR="00C0686F" w:rsidRDefault="00C0686F" w:rsidP="00BB6B1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8AD6" w14:textId="77777777" w:rsidR="00C0686F" w:rsidRDefault="00C0686F" w:rsidP="00BB6B1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</w:p>
        </w:tc>
      </w:tr>
      <w:tr w:rsidR="00C0686F" w14:paraId="48A20C8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0F5F" w14:textId="75BD1BE8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139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8585F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Burbon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71B92F" w14:textId="77777777" w:rsidR="00C0686F" w:rsidRPr="00FC03EE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1957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A3988" w14:textId="77777777" w:rsidR="00C0686F" w:rsidRPr="0001566B" w:rsidRDefault="00C0686F" w:rsidP="00BB6B19">
            <w:pPr>
              <w:tabs>
                <w:tab w:val="center" w:pos="748"/>
                <w:tab w:val="right" w:pos="1497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012D" w14:textId="77777777" w:rsidR="00C0686F" w:rsidRDefault="00C0686F" w:rsidP="00BB6B19">
            <w:pPr>
              <w:tabs>
                <w:tab w:val="center" w:pos="748"/>
                <w:tab w:val="right" w:pos="1497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1567" w14:textId="77777777" w:rsidR="00C0686F" w:rsidRDefault="00C0686F" w:rsidP="00BB6B19">
            <w:pPr>
              <w:tabs>
                <w:tab w:val="center" w:pos="748"/>
                <w:tab w:val="right" w:pos="1497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787E8310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5C8D" w14:textId="41DEBD21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140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D93CB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Baranov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FB8B8E" w14:textId="77777777" w:rsidR="00C0686F" w:rsidRPr="00FC03EE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1956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259437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BC5A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8F4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2BBA342F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E8B6" w14:textId="3E3F9C92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eastAsia="ru-RU"/>
              </w:rPr>
              <w:t>141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CA572B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BAEV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7F10A6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AE65E1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3DB6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21D7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C0686F" w14:paraId="528B1C3E" w14:textId="77777777" w:rsidTr="00BB6B19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CB50" w14:textId="59490E9D" w:rsidR="00C0686F" w:rsidRPr="00A41A3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C45911" w:themeColor="accent2" w:themeShade="BF"/>
                <w:lang w:val="ru-KZ" w:eastAsia="ru-RU"/>
              </w:rPr>
              <w:t>142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4868A" w14:textId="77777777" w:rsidR="00C0686F" w:rsidRPr="0001566B" w:rsidRDefault="00C0686F" w:rsidP="00BB6B19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Abalakov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A4B1B" w14:textId="77777777" w:rsidR="00C0686F" w:rsidRPr="0001566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1999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FFEBD" w14:textId="77777777" w:rsidR="00C0686F" w:rsidRPr="006D01BB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  <w:t>57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476B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9489" w14:textId="77777777" w:rsidR="00C0686F" w:rsidRDefault="00C0686F" w:rsidP="00BB6B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ru-KZ" w:eastAsia="ru-RU"/>
              </w:rPr>
            </w:pPr>
          </w:p>
        </w:tc>
      </w:tr>
    </w:tbl>
    <w:p w14:paraId="1285DB6B" w14:textId="77777777" w:rsidR="000A65BE" w:rsidRDefault="000A65BE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343F602E" w14:textId="77777777" w:rsidR="000A65BE" w:rsidRDefault="000A65BE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7E598E8D" w14:textId="77777777" w:rsidR="000A65BE" w:rsidRDefault="000A65BE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4"/>
        <w:gridCol w:w="1301"/>
        <w:gridCol w:w="1916"/>
        <w:gridCol w:w="1255"/>
      </w:tblGrid>
      <w:tr w:rsidR="00F97346" w14:paraId="1B42F552" w14:textId="77777777" w:rsidTr="00A13024">
        <w:tc>
          <w:tcPr>
            <w:tcW w:w="1664" w:type="dxa"/>
          </w:tcPr>
          <w:p w14:paraId="4CBEA481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karpov</w:t>
            </w:r>
            <w:proofErr w:type="spellEnd"/>
          </w:p>
        </w:tc>
        <w:tc>
          <w:tcPr>
            <w:tcW w:w="1301" w:type="dxa"/>
          </w:tcPr>
          <w:p w14:paraId="48B9D309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2012</w:t>
            </w:r>
          </w:p>
        </w:tc>
        <w:tc>
          <w:tcPr>
            <w:tcW w:w="1916" w:type="dxa"/>
          </w:tcPr>
          <w:p w14:paraId="1BE1E8DF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Шоркин</w:t>
            </w:r>
            <w:proofErr w:type="spellEnd"/>
          </w:p>
        </w:tc>
        <w:tc>
          <w:tcPr>
            <w:tcW w:w="1255" w:type="dxa"/>
          </w:tcPr>
          <w:p w14:paraId="44AF7C5E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1962</w:t>
            </w:r>
          </w:p>
        </w:tc>
      </w:tr>
      <w:tr w:rsidR="00F97346" w14:paraId="22D5C78E" w14:textId="77777777" w:rsidTr="00A13024">
        <w:tc>
          <w:tcPr>
            <w:tcW w:w="1664" w:type="dxa"/>
          </w:tcPr>
          <w:p w14:paraId="72CA1617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Ubulakov</w:t>
            </w:r>
            <w:proofErr w:type="spellEnd"/>
          </w:p>
        </w:tc>
        <w:tc>
          <w:tcPr>
            <w:tcW w:w="1301" w:type="dxa"/>
          </w:tcPr>
          <w:p w14:paraId="4DBE5F40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2011</w:t>
            </w:r>
          </w:p>
        </w:tc>
        <w:tc>
          <w:tcPr>
            <w:tcW w:w="1916" w:type="dxa"/>
          </w:tcPr>
          <w:p w14:paraId="1B58ED7F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чикин</w:t>
            </w:r>
            <w:proofErr w:type="spellEnd"/>
          </w:p>
        </w:tc>
        <w:tc>
          <w:tcPr>
            <w:tcW w:w="1255" w:type="dxa"/>
          </w:tcPr>
          <w:p w14:paraId="3D9BF369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1963</w:t>
            </w:r>
          </w:p>
        </w:tc>
      </w:tr>
      <w:tr w:rsidR="00F97346" w14:paraId="66F244F3" w14:textId="77777777" w:rsidTr="00A13024">
        <w:tc>
          <w:tcPr>
            <w:tcW w:w="1664" w:type="dxa"/>
          </w:tcPr>
          <w:p w14:paraId="7E556634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VURSINOV</w:t>
            </w:r>
          </w:p>
        </w:tc>
        <w:tc>
          <w:tcPr>
            <w:tcW w:w="1301" w:type="dxa"/>
          </w:tcPr>
          <w:p w14:paraId="2D3ECE01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2011</w:t>
            </w:r>
          </w:p>
        </w:tc>
        <w:tc>
          <w:tcPr>
            <w:tcW w:w="1916" w:type="dxa"/>
          </w:tcPr>
          <w:p w14:paraId="5D71D29B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чикин</w:t>
            </w:r>
            <w:proofErr w:type="spellEnd"/>
          </w:p>
        </w:tc>
        <w:tc>
          <w:tcPr>
            <w:tcW w:w="1255" w:type="dxa"/>
          </w:tcPr>
          <w:p w14:paraId="72A960C4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1964</w:t>
            </w:r>
          </w:p>
        </w:tc>
      </w:tr>
      <w:tr w:rsidR="00F97346" w14:paraId="071136BC" w14:textId="77777777" w:rsidTr="00A13024">
        <w:tc>
          <w:tcPr>
            <w:tcW w:w="1664" w:type="dxa"/>
          </w:tcPr>
          <w:p w14:paraId="774C00F4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zuzin</w:t>
            </w:r>
            <w:proofErr w:type="spellEnd"/>
          </w:p>
        </w:tc>
        <w:tc>
          <w:tcPr>
            <w:tcW w:w="1301" w:type="dxa"/>
          </w:tcPr>
          <w:p w14:paraId="39CD994F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  <w:tc>
          <w:tcPr>
            <w:tcW w:w="1916" w:type="dxa"/>
          </w:tcPr>
          <w:p w14:paraId="1F7F5187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цыпкин</w:t>
            </w:r>
            <w:proofErr w:type="spellEnd"/>
          </w:p>
        </w:tc>
        <w:tc>
          <w:tcPr>
            <w:tcW w:w="1255" w:type="dxa"/>
          </w:tcPr>
          <w:p w14:paraId="72677C1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1965</w:t>
            </w:r>
          </w:p>
        </w:tc>
      </w:tr>
      <w:tr w:rsidR="00F97346" w14:paraId="054362F2" w14:textId="77777777" w:rsidTr="00A13024">
        <w:tc>
          <w:tcPr>
            <w:tcW w:w="1664" w:type="dxa"/>
          </w:tcPr>
          <w:p w14:paraId="3A6D87D0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Zuzin</w:t>
            </w:r>
            <w:proofErr w:type="spellEnd"/>
          </w:p>
        </w:tc>
        <w:tc>
          <w:tcPr>
            <w:tcW w:w="1301" w:type="dxa"/>
          </w:tcPr>
          <w:p w14:paraId="17001546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2011</w:t>
            </w:r>
          </w:p>
        </w:tc>
        <w:tc>
          <w:tcPr>
            <w:tcW w:w="1916" w:type="dxa"/>
          </w:tcPr>
          <w:p w14:paraId="793CE8AE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һайдаров</w:t>
            </w:r>
            <w:proofErr w:type="spellEnd"/>
          </w:p>
        </w:tc>
        <w:tc>
          <w:tcPr>
            <w:tcW w:w="1255" w:type="dxa"/>
          </w:tcPr>
          <w:p w14:paraId="30B75BA4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1966</w:t>
            </w:r>
          </w:p>
        </w:tc>
      </w:tr>
      <w:tr w:rsidR="00F97346" w14:paraId="601DDBDF" w14:textId="77777777" w:rsidTr="00A13024">
        <w:tc>
          <w:tcPr>
            <w:tcW w:w="1664" w:type="dxa"/>
          </w:tcPr>
          <w:p w14:paraId="0537928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аваков</w:t>
            </w:r>
            <w:proofErr w:type="spellEnd"/>
          </w:p>
        </w:tc>
        <w:tc>
          <w:tcPr>
            <w:tcW w:w="1301" w:type="dxa"/>
          </w:tcPr>
          <w:p w14:paraId="3FFC990F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2009</w:t>
            </w:r>
          </w:p>
        </w:tc>
        <w:tc>
          <w:tcPr>
            <w:tcW w:w="1916" w:type="dxa"/>
          </w:tcPr>
          <w:p w14:paraId="5888BCC0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цыпкин</w:t>
            </w:r>
            <w:proofErr w:type="spellEnd"/>
          </w:p>
        </w:tc>
        <w:tc>
          <w:tcPr>
            <w:tcW w:w="1255" w:type="dxa"/>
          </w:tcPr>
          <w:p w14:paraId="10BDE599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1966</w:t>
            </w:r>
          </w:p>
        </w:tc>
      </w:tr>
      <w:tr w:rsidR="00F97346" w14:paraId="60C0ADA2" w14:textId="77777777" w:rsidTr="00A13024">
        <w:tc>
          <w:tcPr>
            <w:tcW w:w="1664" w:type="dxa"/>
          </w:tcPr>
          <w:p w14:paraId="7488EA2D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lastRenderedPageBreak/>
              <w:t>аваков</w:t>
            </w:r>
            <w:proofErr w:type="spellEnd"/>
          </w:p>
        </w:tc>
        <w:tc>
          <w:tcPr>
            <w:tcW w:w="1301" w:type="dxa"/>
          </w:tcPr>
          <w:p w14:paraId="438CBD54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  <w:tc>
          <w:tcPr>
            <w:tcW w:w="1916" w:type="dxa"/>
          </w:tcPr>
          <w:p w14:paraId="09481876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хренов</w:t>
            </w:r>
          </w:p>
        </w:tc>
        <w:tc>
          <w:tcPr>
            <w:tcW w:w="1255" w:type="dxa"/>
          </w:tcPr>
          <w:p w14:paraId="2DDF0B49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</w:tr>
      <w:tr w:rsidR="00F97346" w14:paraId="18713BCC" w14:textId="77777777" w:rsidTr="00A13024">
        <w:tc>
          <w:tcPr>
            <w:tcW w:w="1664" w:type="dxa"/>
          </w:tcPr>
          <w:p w14:paraId="5AD20FF1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ақсақұлы</w:t>
            </w:r>
            <w:proofErr w:type="spellEnd"/>
          </w:p>
        </w:tc>
        <w:tc>
          <w:tcPr>
            <w:tcW w:w="1301" w:type="dxa"/>
          </w:tcPr>
          <w:p w14:paraId="47BA8690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1916" w:type="dxa"/>
          </w:tcPr>
          <w:p w14:paraId="59C91F5F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Һоһлов</w:t>
            </w:r>
            <w:proofErr w:type="spellEnd"/>
          </w:p>
        </w:tc>
        <w:tc>
          <w:tcPr>
            <w:tcW w:w="1255" w:type="dxa"/>
          </w:tcPr>
          <w:p w14:paraId="13C57048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</w:tr>
      <w:tr w:rsidR="00F97346" w14:paraId="3541914D" w14:textId="77777777" w:rsidTr="00A13024">
        <w:tc>
          <w:tcPr>
            <w:tcW w:w="1664" w:type="dxa"/>
          </w:tcPr>
          <w:p w14:paraId="4B0FB91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ақсақұлы</w:t>
            </w:r>
            <w:proofErr w:type="spellEnd"/>
          </w:p>
        </w:tc>
        <w:tc>
          <w:tcPr>
            <w:tcW w:w="1301" w:type="dxa"/>
          </w:tcPr>
          <w:p w14:paraId="353C2868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2009</w:t>
            </w:r>
          </w:p>
        </w:tc>
        <w:tc>
          <w:tcPr>
            <w:tcW w:w="1916" w:type="dxa"/>
          </w:tcPr>
          <w:p w14:paraId="5FE6E616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ҺайДаров</w:t>
            </w:r>
            <w:proofErr w:type="spellEnd"/>
          </w:p>
        </w:tc>
        <w:tc>
          <w:tcPr>
            <w:tcW w:w="1255" w:type="dxa"/>
          </w:tcPr>
          <w:p w14:paraId="3815BEB2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</w:tr>
      <w:tr w:rsidR="00F97346" w14:paraId="28787E72" w14:textId="77777777" w:rsidTr="00A13024">
        <w:tc>
          <w:tcPr>
            <w:tcW w:w="1664" w:type="dxa"/>
          </w:tcPr>
          <w:p w14:paraId="2F6FFA42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асқақ</w:t>
            </w:r>
            <w:proofErr w:type="spellEnd"/>
          </w:p>
        </w:tc>
        <w:tc>
          <w:tcPr>
            <w:tcW w:w="1301" w:type="dxa"/>
          </w:tcPr>
          <w:p w14:paraId="75E09429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1916" w:type="dxa"/>
          </w:tcPr>
          <w:p w14:paraId="43A0CF19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хорин</w:t>
            </w:r>
            <w:proofErr w:type="spellEnd"/>
          </w:p>
        </w:tc>
        <w:tc>
          <w:tcPr>
            <w:tcW w:w="1255" w:type="dxa"/>
          </w:tcPr>
          <w:p w14:paraId="0B35C2A2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1968</w:t>
            </w:r>
          </w:p>
        </w:tc>
      </w:tr>
      <w:tr w:rsidR="00F97346" w14:paraId="5D529F23" w14:textId="77777777" w:rsidTr="00A13024">
        <w:tc>
          <w:tcPr>
            <w:tcW w:w="1664" w:type="dxa"/>
          </w:tcPr>
          <w:p w14:paraId="31979ABB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асқақ</w:t>
            </w:r>
            <w:proofErr w:type="spellEnd"/>
          </w:p>
        </w:tc>
        <w:tc>
          <w:tcPr>
            <w:tcW w:w="1301" w:type="dxa"/>
          </w:tcPr>
          <w:p w14:paraId="2017BE12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1916" w:type="dxa"/>
          </w:tcPr>
          <w:p w14:paraId="49E36C9D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хоРин</w:t>
            </w:r>
            <w:proofErr w:type="spellEnd"/>
          </w:p>
        </w:tc>
        <w:tc>
          <w:tcPr>
            <w:tcW w:w="1255" w:type="dxa"/>
          </w:tcPr>
          <w:p w14:paraId="34CAA617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1969</w:t>
            </w:r>
          </w:p>
        </w:tc>
      </w:tr>
      <w:tr w:rsidR="00F97346" w14:paraId="166AAD32" w14:textId="77777777" w:rsidTr="00A13024">
        <w:tc>
          <w:tcPr>
            <w:tcW w:w="1664" w:type="dxa"/>
          </w:tcPr>
          <w:p w14:paraId="45AFF94D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бағауіддин</w:t>
            </w:r>
            <w:proofErr w:type="spellEnd"/>
          </w:p>
        </w:tc>
        <w:tc>
          <w:tcPr>
            <w:tcW w:w="1301" w:type="dxa"/>
          </w:tcPr>
          <w:p w14:paraId="0AFBD4EB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1916" w:type="dxa"/>
          </w:tcPr>
          <w:p w14:paraId="7A23FBF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ухабин</w:t>
            </w:r>
          </w:p>
        </w:tc>
        <w:tc>
          <w:tcPr>
            <w:tcW w:w="1255" w:type="dxa"/>
          </w:tcPr>
          <w:p w14:paraId="5185D5DF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1972</w:t>
            </w:r>
          </w:p>
        </w:tc>
      </w:tr>
      <w:tr w:rsidR="00F97346" w14:paraId="3B3534A8" w14:textId="77777777" w:rsidTr="00A13024">
        <w:tc>
          <w:tcPr>
            <w:tcW w:w="1664" w:type="dxa"/>
          </w:tcPr>
          <w:p w14:paraId="15832132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Бағауіддин</w:t>
            </w:r>
            <w:proofErr w:type="spellEnd"/>
          </w:p>
        </w:tc>
        <w:tc>
          <w:tcPr>
            <w:tcW w:w="1301" w:type="dxa"/>
          </w:tcPr>
          <w:p w14:paraId="629D4052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2004</w:t>
            </w:r>
          </w:p>
        </w:tc>
        <w:tc>
          <w:tcPr>
            <w:tcW w:w="1916" w:type="dxa"/>
          </w:tcPr>
          <w:p w14:paraId="45B97CBB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тупой</w:t>
            </w:r>
          </w:p>
        </w:tc>
        <w:tc>
          <w:tcPr>
            <w:tcW w:w="1255" w:type="dxa"/>
          </w:tcPr>
          <w:p w14:paraId="77F2DDD5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1973</w:t>
            </w:r>
          </w:p>
        </w:tc>
      </w:tr>
      <w:tr w:rsidR="00F97346" w14:paraId="1E59CA27" w14:textId="77777777" w:rsidTr="00A13024">
        <w:tc>
          <w:tcPr>
            <w:tcW w:w="1664" w:type="dxa"/>
          </w:tcPr>
          <w:p w14:paraId="0331E9AD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бәкір</w:t>
            </w:r>
            <w:proofErr w:type="spellEnd"/>
          </w:p>
        </w:tc>
        <w:tc>
          <w:tcPr>
            <w:tcW w:w="1301" w:type="dxa"/>
          </w:tcPr>
          <w:p w14:paraId="2CDE40C1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1916" w:type="dxa"/>
          </w:tcPr>
          <w:p w14:paraId="6566FAB7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сүттібай</w:t>
            </w:r>
            <w:proofErr w:type="spellEnd"/>
          </w:p>
        </w:tc>
        <w:tc>
          <w:tcPr>
            <w:tcW w:w="1255" w:type="dxa"/>
          </w:tcPr>
          <w:p w14:paraId="3AAD1DB7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22ED1387" w14:textId="77777777" w:rsidTr="00A13024">
        <w:tc>
          <w:tcPr>
            <w:tcW w:w="1664" w:type="dxa"/>
          </w:tcPr>
          <w:p w14:paraId="75ACF762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бәкір</w:t>
            </w:r>
            <w:proofErr w:type="spellEnd"/>
          </w:p>
        </w:tc>
        <w:tc>
          <w:tcPr>
            <w:tcW w:w="1301" w:type="dxa"/>
          </w:tcPr>
          <w:p w14:paraId="079B53CE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1916" w:type="dxa"/>
          </w:tcPr>
          <w:p w14:paraId="6CEABA3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сутягин</w:t>
            </w:r>
            <w:proofErr w:type="spellEnd"/>
          </w:p>
        </w:tc>
        <w:tc>
          <w:tcPr>
            <w:tcW w:w="1255" w:type="dxa"/>
          </w:tcPr>
          <w:p w14:paraId="03F68230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3432FB9F" w14:textId="77777777" w:rsidTr="00A13024">
        <w:tc>
          <w:tcPr>
            <w:tcW w:w="1664" w:type="dxa"/>
          </w:tcPr>
          <w:p w14:paraId="7C12DC5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борсуков</w:t>
            </w:r>
            <w:proofErr w:type="spellEnd"/>
          </w:p>
        </w:tc>
        <w:tc>
          <w:tcPr>
            <w:tcW w:w="1301" w:type="dxa"/>
          </w:tcPr>
          <w:p w14:paraId="7A9BB537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1916" w:type="dxa"/>
          </w:tcPr>
          <w:p w14:paraId="4284076D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тупой</w:t>
            </w:r>
          </w:p>
        </w:tc>
        <w:tc>
          <w:tcPr>
            <w:tcW w:w="1255" w:type="dxa"/>
          </w:tcPr>
          <w:p w14:paraId="5E1DB198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64D4AAF5" w14:textId="77777777" w:rsidTr="00A13024">
        <w:tc>
          <w:tcPr>
            <w:tcW w:w="1664" w:type="dxa"/>
          </w:tcPr>
          <w:p w14:paraId="22EBCFB7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борсық</w:t>
            </w:r>
            <w:proofErr w:type="spellEnd"/>
          </w:p>
        </w:tc>
        <w:tc>
          <w:tcPr>
            <w:tcW w:w="1301" w:type="dxa"/>
          </w:tcPr>
          <w:p w14:paraId="4B8C67D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1916" w:type="dxa"/>
          </w:tcPr>
          <w:p w14:paraId="64794E98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сүттібай</w:t>
            </w:r>
            <w:proofErr w:type="spellEnd"/>
          </w:p>
        </w:tc>
        <w:tc>
          <w:tcPr>
            <w:tcW w:w="1255" w:type="dxa"/>
          </w:tcPr>
          <w:p w14:paraId="1CC8F7B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66B51A19" w14:textId="77777777" w:rsidTr="00A13024">
        <w:tc>
          <w:tcPr>
            <w:tcW w:w="1664" w:type="dxa"/>
          </w:tcPr>
          <w:p w14:paraId="4DAF53AB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борсық</w:t>
            </w:r>
            <w:proofErr w:type="spellEnd"/>
          </w:p>
        </w:tc>
        <w:tc>
          <w:tcPr>
            <w:tcW w:w="1301" w:type="dxa"/>
          </w:tcPr>
          <w:p w14:paraId="5A2998B7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1916" w:type="dxa"/>
          </w:tcPr>
          <w:p w14:paraId="08D49D4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сутягин</w:t>
            </w:r>
            <w:proofErr w:type="spellEnd"/>
          </w:p>
        </w:tc>
        <w:tc>
          <w:tcPr>
            <w:tcW w:w="1255" w:type="dxa"/>
          </w:tcPr>
          <w:p w14:paraId="5FA20C0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1977</w:t>
            </w:r>
          </w:p>
        </w:tc>
      </w:tr>
      <w:tr w:rsidR="00F97346" w14:paraId="09A3D161" w14:textId="77777777" w:rsidTr="00A13024">
        <w:tc>
          <w:tcPr>
            <w:tcW w:w="1664" w:type="dxa"/>
          </w:tcPr>
          <w:p w14:paraId="4CB726F2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бұхарғали</w:t>
            </w:r>
            <w:proofErr w:type="spellEnd"/>
          </w:p>
        </w:tc>
        <w:tc>
          <w:tcPr>
            <w:tcW w:w="1301" w:type="dxa"/>
          </w:tcPr>
          <w:p w14:paraId="295DE10A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1916" w:type="dxa"/>
          </w:tcPr>
          <w:p w14:paraId="118F0F48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сидоров</w:t>
            </w:r>
          </w:p>
        </w:tc>
        <w:tc>
          <w:tcPr>
            <w:tcW w:w="1255" w:type="dxa"/>
          </w:tcPr>
          <w:p w14:paraId="3849FE0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</w:tr>
      <w:tr w:rsidR="00F97346" w14:paraId="5884CD79" w14:textId="77777777" w:rsidTr="00A13024">
        <w:tc>
          <w:tcPr>
            <w:tcW w:w="1664" w:type="dxa"/>
          </w:tcPr>
          <w:p w14:paraId="6CA4207F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вагонов</w:t>
            </w:r>
          </w:p>
        </w:tc>
        <w:tc>
          <w:tcPr>
            <w:tcW w:w="1301" w:type="dxa"/>
          </w:tcPr>
          <w:p w14:paraId="6F7F930F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1916" w:type="dxa"/>
          </w:tcPr>
          <w:p w14:paraId="0C398816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петров</w:t>
            </w:r>
          </w:p>
        </w:tc>
        <w:tc>
          <w:tcPr>
            <w:tcW w:w="1255" w:type="dxa"/>
          </w:tcPr>
          <w:p w14:paraId="16265B2F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</w:tr>
      <w:tr w:rsidR="00F97346" w14:paraId="11B189A3" w14:textId="77777777" w:rsidTr="00A13024">
        <w:tc>
          <w:tcPr>
            <w:tcW w:w="1664" w:type="dxa"/>
          </w:tcPr>
          <w:p w14:paraId="79CB8C0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301" w:type="dxa"/>
          </w:tcPr>
          <w:p w14:paraId="10C79FB2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  <w:tc>
          <w:tcPr>
            <w:tcW w:w="1916" w:type="dxa"/>
          </w:tcPr>
          <w:p w14:paraId="55461726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сидоров</w:t>
            </w:r>
          </w:p>
        </w:tc>
        <w:tc>
          <w:tcPr>
            <w:tcW w:w="1255" w:type="dxa"/>
          </w:tcPr>
          <w:p w14:paraId="7CF30270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</w:tr>
      <w:tr w:rsidR="00F97346" w14:paraId="705DEF07" w14:textId="77777777" w:rsidTr="00A13024">
        <w:tc>
          <w:tcPr>
            <w:tcW w:w="1664" w:type="dxa"/>
          </w:tcPr>
          <w:p w14:paraId="62F9EAEF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вьюков</w:t>
            </w:r>
          </w:p>
        </w:tc>
        <w:tc>
          <w:tcPr>
            <w:tcW w:w="1301" w:type="dxa"/>
          </w:tcPr>
          <w:p w14:paraId="28B6BFE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2000</w:t>
            </w:r>
          </w:p>
        </w:tc>
        <w:tc>
          <w:tcPr>
            <w:tcW w:w="1916" w:type="dxa"/>
          </w:tcPr>
          <w:p w14:paraId="05ED8632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петров</w:t>
            </w:r>
          </w:p>
        </w:tc>
        <w:tc>
          <w:tcPr>
            <w:tcW w:w="1255" w:type="dxa"/>
          </w:tcPr>
          <w:p w14:paraId="0441EE41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</w:tr>
      <w:tr w:rsidR="00F97346" w14:paraId="3CF97D61" w14:textId="77777777" w:rsidTr="00A13024">
        <w:tc>
          <w:tcPr>
            <w:tcW w:w="1664" w:type="dxa"/>
          </w:tcPr>
          <w:p w14:paraId="5EA7E151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301" w:type="dxa"/>
          </w:tcPr>
          <w:p w14:paraId="697BD157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2000</w:t>
            </w:r>
          </w:p>
        </w:tc>
        <w:tc>
          <w:tcPr>
            <w:tcW w:w="1916" w:type="dxa"/>
          </w:tcPr>
          <w:p w14:paraId="4E1AEC8B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орынбай</w:t>
            </w:r>
            <w:proofErr w:type="spellEnd"/>
          </w:p>
        </w:tc>
        <w:tc>
          <w:tcPr>
            <w:tcW w:w="1255" w:type="dxa"/>
          </w:tcPr>
          <w:p w14:paraId="79F16696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</w:tr>
      <w:tr w:rsidR="00F97346" w14:paraId="776CC2EB" w14:textId="77777777" w:rsidTr="00A13024">
        <w:tc>
          <w:tcPr>
            <w:tcW w:w="1664" w:type="dxa"/>
          </w:tcPr>
          <w:p w14:paraId="4A4BD9DD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1301" w:type="dxa"/>
          </w:tcPr>
          <w:p w14:paraId="5AF1D524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2001</w:t>
            </w:r>
          </w:p>
        </w:tc>
        <w:tc>
          <w:tcPr>
            <w:tcW w:w="1916" w:type="dxa"/>
          </w:tcPr>
          <w:p w14:paraId="0A8AA876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орынбай</w:t>
            </w:r>
            <w:proofErr w:type="spellEnd"/>
          </w:p>
        </w:tc>
        <w:tc>
          <w:tcPr>
            <w:tcW w:w="1255" w:type="dxa"/>
          </w:tcPr>
          <w:p w14:paraId="046D7D4E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</w:tr>
      <w:tr w:rsidR="00F97346" w14:paraId="0AC23211" w14:textId="77777777" w:rsidTr="00A13024">
        <w:tc>
          <w:tcPr>
            <w:tcW w:w="1664" w:type="dxa"/>
          </w:tcPr>
          <w:p w14:paraId="227EAA4F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әбдиев</w:t>
            </w:r>
            <w:proofErr w:type="spellEnd"/>
          </w:p>
        </w:tc>
        <w:tc>
          <w:tcPr>
            <w:tcW w:w="1301" w:type="dxa"/>
          </w:tcPr>
          <w:p w14:paraId="705852C4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1916" w:type="dxa"/>
          </w:tcPr>
          <w:p w14:paraId="076C20A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Хренов</w:t>
            </w:r>
          </w:p>
        </w:tc>
        <w:tc>
          <w:tcPr>
            <w:tcW w:w="1255" w:type="dxa"/>
          </w:tcPr>
          <w:p w14:paraId="5A2CFBB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5A96233E" w14:textId="77777777" w:rsidTr="00A13024">
        <w:tc>
          <w:tcPr>
            <w:tcW w:w="1664" w:type="dxa"/>
          </w:tcPr>
          <w:p w14:paraId="570776B0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әбдиева</w:t>
            </w:r>
            <w:proofErr w:type="spellEnd"/>
          </w:p>
        </w:tc>
        <w:tc>
          <w:tcPr>
            <w:tcW w:w="1301" w:type="dxa"/>
          </w:tcPr>
          <w:p w14:paraId="546126D6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1916" w:type="dxa"/>
          </w:tcPr>
          <w:p w14:paraId="2E1BC4F9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үсенов</w:t>
            </w:r>
            <w:proofErr w:type="spellEnd"/>
          </w:p>
        </w:tc>
        <w:tc>
          <w:tcPr>
            <w:tcW w:w="1255" w:type="dxa"/>
          </w:tcPr>
          <w:p w14:paraId="7A604724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6FEAE54E" w14:textId="77777777" w:rsidTr="00A13024">
        <w:tc>
          <w:tcPr>
            <w:tcW w:w="1664" w:type="dxa"/>
          </w:tcPr>
          <w:p w14:paraId="4CD2E268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әмриев</w:t>
            </w:r>
            <w:proofErr w:type="spellEnd"/>
          </w:p>
        </w:tc>
        <w:tc>
          <w:tcPr>
            <w:tcW w:w="1301" w:type="dxa"/>
          </w:tcPr>
          <w:p w14:paraId="5144844D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1916" w:type="dxa"/>
          </w:tcPr>
          <w:p w14:paraId="4C94539E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үмбетов</w:t>
            </w:r>
            <w:proofErr w:type="spellEnd"/>
          </w:p>
        </w:tc>
        <w:tc>
          <w:tcPr>
            <w:tcW w:w="1255" w:type="dxa"/>
          </w:tcPr>
          <w:p w14:paraId="71589F79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3FB3E559" w14:textId="77777777" w:rsidTr="00A13024">
        <w:tc>
          <w:tcPr>
            <w:tcW w:w="1664" w:type="dxa"/>
          </w:tcPr>
          <w:p w14:paraId="216BE763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Әмриев</w:t>
            </w:r>
            <w:proofErr w:type="spellEnd"/>
          </w:p>
        </w:tc>
        <w:tc>
          <w:tcPr>
            <w:tcW w:w="1301" w:type="dxa"/>
          </w:tcPr>
          <w:p w14:paraId="439872CB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1916" w:type="dxa"/>
          </w:tcPr>
          <w:p w14:paraId="4A78A791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Үсенов</w:t>
            </w:r>
            <w:proofErr w:type="spellEnd"/>
          </w:p>
        </w:tc>
        <w:tc>
          <w:tcPr>
            <w:tcW w:w="1255" w:type="dxa"/>
          </w:tcPr>
          <w:p w14:paraId="11C14D01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257897F1" w14:textId="77777777" w:rsidTr="00A13024">
        <w:tc>
          <w:tcPr>
            <w:tcW w:w="1664" w:type="dxa"/>
          </w:tcPr>
          <w:p w14:paraId="737253D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әсимов</w:t>
            </w:r>
            <w:proofErr w:type="spellEnd"/>
          </w:p>
        </w:tc>
        <w:tc>
          <w:tcPr>
            <w:tcW w:w="1301" w:type="dxa"/>
          </w:tcPr>
          <w:p w14:paraId="0406FDAE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1916" w:type="dxa"/>
          </w:tcPr>
          <w:p w14:paraId="1B3EB3E3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ұлтарақов</w:t>
            </w:r>
            <w:proofErr w:type="spellEnd"/>
          </w:p>
        </w:tc>
        <w:tc>
          <w:tcPr>
            <w:tcW w:w="1255" w:type="dxa"/>
          </w:tcPr>
          <w:p w14:paraId="4F87BD5E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</w:tr>
      <w:tr w:rsidR="00F97346" w14:paraId="61B9BA89" w14:textId="77777777" w:rsidTr="00A13024">
        <w:tc>
          <w:tcPr>
            <w:tcW w:w="1664" w:type="dxa"/>
          </w:tcPr>
          <w:p w14:paraId="1E69B565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әсимов</w:t>
            </w:r>
            <w:proofErr w:type="spellEnd"/>
          </w:p>
        </w:tc>
        <w:tc>
          <w:tcPr>
            <w:tcW w:w="1301" w:type="dxa"/>
          </w:tcPr>
          <w:p w14:paraId="5860AA0C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1916" w:type="dxa"/>
          </w:tcPr>
          <w:p w14:paraId="0F687DB5" w14:textId="77777777" w:rsidR="00F97346" w:rsidRPr="00BA7515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үмбетов</w:t>
            </w:r>
            <w:proofErr w:type="spellEnd"/>
          </w:p>
        </w:tc>
        <w:tc>
          <w:tcPr>
            <w:tcW w:w="1255" w:type="dxa"/>
          </w:tcPr>
          <w:p w14:paraId="36AB3915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40BB5385" w14:textId="77777777" w:rsidTr="00A13024">
        <w:tc>
          <w:tcPr>
            <w:tcW w:w="1664" w:type="dxa"/>
          </w:tcPr>
          <w:p w14:paraId="2D3606CB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әскербай</w:t>
            </w:r>
            <w:proofErr w:type="spellEnd"/>
          </w:p>
        </w:tc>
        <w:tc>
          <w:tcPr>
            <w:tcW w:w="1301" w:type="dxa"/>
          </w:tcPr>
          <w:p w14:paraId="0CAF583D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2004</w:t>
            </w:r>
          </w:p>
        </w:tc>
        <w:tc>
          <w:tcPr>
            <w:tcW w:w="1916" w:type="dxa"/>
          </w:tcPr>
          <w:p w14:paraId="3DD8E25E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ҰЛТАРАҚОВ</w:t>
            </w:r>
          </w:p>
        </w:tc>
        <w:tc>
          <w:tcPr>
            <w:tcW w:w="1255" w:type="dxa"/>
          </w:tcPr>
          <w:p w14:paraId="4471118E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</w:tr>
      <w:tr w:rsidR="00F97346" w14:paraId="7CE1CB71" w14:textId="77777777" w:rsidTr="00A13024">
        <w:tc>
          <w:tcPr>
            <w:tcW w:w="1664" w:type="dxa"/>
          </w:tcPr>
          <w:p w14:paraId="6D7FF479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әскербай</w:t>
            </w:r>
            <w:proofErr w:type="spellEnd"/>
          </w:p>
        </w:tc>
        <w:tc>
          <w:tcPr>
            <w:tcW w:w="1301" w:type="dxa"/>
          </w:tcPr>
          <w:p w14:paraId="60D2BA05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1916" w:type="dxa"/>
          </w:tcPr>
          <w:p w14:paraId="0F373998" w14:textId="77777777" w:rsidR="00F97346" w:rsidRPr="0001566B" w:rsidRDefault="00F97346" w:rsidP="00A13024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ухабин</w:t>
            </w:r>
          </w:p>
        </w:tc>
        <w:tc>
          <w:tcPr>
            <w:tcW w:w="1255" w:type="dxa"/>
          </w:tcPr>
          <w:p w14:paraId="54A945A6" w14:textId="77777777" w:rsidR="00F97346" w:rsidRPr="0001566B" w:rsidRDefault="00F97346" w:rsidP="00A1302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1972</w:t>
            </w:r>
          </w:p>
        </w:tc>
      </w:tr>
    </w:tbl>
    <w:p w14:paraId="7D469B98" w14:textId="77777777" w:rsidR="005D5542" w:rsidRPr="005D5542" w:rsidRDefault="00A13024" w:rsidP="00567E46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5D554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</w:t>
      </w:r>
    </w:p>
    <w:p w14:paraId="18CC05A4" w14:textId="77777777" w:rsidR="005D5542" w:rsidRDefault="005D5542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66011BF3" w14:textId="77777777" w:rsidR="005D5542" w:rsidRPr="00EE22B9" w:rsidRDefault="005D5542" w:rsidP="00567E46">
      <w:pPr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539A1C08" w14:textId="77777777" w:rsidR="00567E46" w:rsidRPr="00EE22B9" w:rsidRDefault="00567E46" w:rsidP="00567E46">
      <w:pPr>
        <w:rPr>
          <w:lang w:val="kk-KZ"/>
        </w:rPr>
      </w:pPr>
    </w:p>
    <w:tbl>
      <w:tblPr>
        <w:tblStyle w:val="a3"/>
        <w:tblW w:w="5106" w:type="dxa"/>
        <w:tblLook w:val="04A0" w:firstRow="1" w:lastRow="0" w:firstColumn="1" w:lastColumn="0" w:noHBand="0" w:noVBand="1"/>
      </w:tblPr>
      <w:tblGrid>
        <w:gridCol w:w="3186"/>
        <w:gridCol w:w="960"/>
        <w:gridCol w:w="1408"/>
      </w:tblGrid>
      <w:tr w:rsidR="00F97346" w14:paraId="3653191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2482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kk-KZ" w:eastAsia="ru-RU"/>
              </w:rPr>
              <w:t>abalakov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7EE6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2345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52535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</w:tr>
      <w:tr w:rsidR="00F97346" w14:paraId="1CAEEC3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F6C9A5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BAEV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A2988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362B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==++1962</w:t>
            </w:r>
          </w:p>
        </w:tc>
      </w:tr>
      <w:tr w:rsidR="00F97346" w14:paraId="26F40FB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986E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baranov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A912D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5F5D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1956</w:t>
            </w:r>
          </w:p>
        </w:tc>
      </w:tr>
      <w:tr w:rsidR="00F97346" w14:paraId="7A6C2B6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ADF0D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burbon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BE93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DACD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</w:tr>
      <w:tr w:rsidR="00F97346" w14:paraId="0964AEE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A58A7" w14:textId="77777777" w:rsidR="00F97346" w:rsidRPr="0001566B" w:rsidRDefault="00F97346" w:rsidP="004E0C5B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golubev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7BBB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9F68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0466E1D6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97B859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karpov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8310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CCEB2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</w:tr>
      <w:tr w:rsidR="00F97346" w14:paraId="42C8A8B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F282F7" w14:textId="77777777" w:rsidR="00F97346" w:rsidRPr="0001566B" w:rsidRDefault="00F97346" w:rsidP="0001566B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Ubulakov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972EB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845C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</w:tr>
      <w:tr w:rsidR="00F97346" w14:paraId="33A0E53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FD901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VURSINOV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8E3FE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6C14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</w:tr>
      <w:tr w:rsidR="00F97346" w14:paraId="72A5FA9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86E39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zuzin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D726C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755D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</w:tr>
      <w:tr w:rsidR="00F97346" w14:paraId="2FCD8A36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8C58A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Zuzin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14BF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B378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1997</w:t>
            </w:r>
          </w:p>
        </w:tc>
      </w:tr>
      <w:tr w:rsidR="00F97346" w14:paraId="7C5939C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3C097D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аваков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4F26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3315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</w:tr>
      <w:tr w:rsidR="00F97346" w14:paraId="2EE6B707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ACA09" w14:textId="77777777" w:rsidR="00F97346" w:rsidRPr="0001566B" w:rsidRDefault="00F97346" w:rsidP="004E0C5B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lastRenderedPageBreak/>
              <w:t>аваков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F5720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24E15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=1961</w:t>
            </w:r>
          </w:p>
        </w:tc>
      </w:tr>
      <w:tr w:rsidR="00F97346" w14:paraId="0BDE5FE6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8665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ақсақұлы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4A75B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3A99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</w:tr>
      <w:tr w:rsidR="00F97346" w14:paraId="61B7FD5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11C40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ақсақұлы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9B548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07B50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1993</w:t>
            </w:r>
          </w:p>
        </w:tc>
      </w:tr>
      <w:tr w:rsidR="00F97346" w14:paraId="4118837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7FF1B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асқақ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68C8E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0347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=1957</w:t>
            </w:r>
          </w:p>
        </w:tc>
      </w:tr>
      <w:tr w:rsidR="00F97346" w14:paraId="5017F5C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7E004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асқақ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D9E25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CD7BE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</w:tr>
      <w:tr w:rsidR="00F97346" w14:paraId="4DA01A0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3CECF9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бағауіддин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5BD4D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1016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558361A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131BD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Бағауіддин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1FE1C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5142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3BD70FD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7399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бәкір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780BA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62C97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1962</w:t>
            </w:r>
          </w:p>
        </w:tc>
      </w:tr>
      <w:tr w:rsidR="00F97346" w14:paraId="4239C6C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8703C5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бәкір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A8688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F7D6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1965</w:t>
            </w:r>
          </w:p>
        </w:tc>
      </w:tr>
      <w:tr w:rsidR="00F97346" w14:paraId="08843BD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AD61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борсуков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452E5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0F999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1966</w:t>
            </w:r>
          </w:p>
        </w:tc>
      </w:tr>
      <w:tr w:rsidR="00F97346" w14:paraId="266C5C9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8052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борсық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EB023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13DC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</w:tr>
      <w:tr w:rsidR="00F97346" w14:paraId="164F089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96134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борсық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2D8E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763D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1993</w:t>
            </w:r>
          </w:p>
        </w:tc>
      </w:tr>
      <w:tr w:rsidR="00F97346" w14:paraId="5A9C5127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09C45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бұхарғали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D8FD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436C3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</w:tr>
      <w:tr w:rsidR="00F97346" w14:paraId="35599DB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E21BB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вагонов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DE71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A72C4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</w:tr>
      <w:tr w:rsidR="00F97346" w14:paraId="4D5C9DF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04691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40A1F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2A8A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</w:tr>
      <w:tr w:rsidR="00F97346" w14:paraId="68DB1A6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24759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F83B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2D9C8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</w:tr>
      <w:tr w:rsidR="00F97346" w14:paraId="6C940B27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1753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4B23A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A3F25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</w:tr>
      <w:tr w:rsidR="00F97346" w14:paraId="06D9DCD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7CCF6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2E76F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96D0E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</w:tr>
      <w:tr w:rsidR="00F97346" w14:paraId="390D5F73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FA7F6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71F1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715D1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</w:tr>
      <w:tr w:rsidR="00F97346" w14:paraId="0F6B714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1390A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вьюков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A204C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9E2E8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</w:tr>
      <w:tr w:rsidR="00F97346" w14:paraId="1BC7B1E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E52C7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Ғалымов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6FD1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880F8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</w:tr>
      <w:tr w:rsidR="00F97346" w14:paraId="2894765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002C2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ғалымов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A9BF9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7AFE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</w:tr>
      <w:tr w:rsidR="00F97346" w14:paraId="68FD3AF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D4C6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глинка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A342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70E49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</w:tr>
      <w:tr w:rsidR="00F97346" w14:paraId="40C43E1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CBB04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гүлшара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3592F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54EAE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</w:tr>
      <w:tr w:rsidR="00F97346" w14:paraId="2F5F489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FD71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гүлшат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B978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30C76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2000</w:t>
            </w:r>
          </w:p>
        </w:tc>
      </w:tr>
      <w:tr w:rsidR="00F97346" w14:paraId="3C5A99B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170B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гүльшат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FED8B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CCC2D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</w:tr>
      <w:tr w:rsidR="00F97346" w14:paraId="2E600D4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C756B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ғұмыров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55CF5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127C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1985</w:t>
            </w:r>
          </w:p>
        </w:tc>
      </w:tr>
      <w:tr w:rsidR="00F97346" w14:paraId="69A1DF3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EB478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ғұмыров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239F8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AB81D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</w:tr>
      <w:tr w:rsidR="00F97346" w14:paraId="2D04D7A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E0CD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ғұсманов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3F5A3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75B09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</w:tr>
      <w:tr w:rsidR="00F97346" w14:paraId="5A93898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D12849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ғұсманов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03487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FFF62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=1959</w:t>
            </w:r>
          </w:p>
        </w:tc>
      </w:tr>
      <w:tr w:rsidR="00F97346" w14:paraId="6E29BED7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105CA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дубов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BE831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B8448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255381C3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8B291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дубов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4B2F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42BCD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</w:tr>
      <w:tr w:rsidR="00F97346" w14:paraId="6BC281A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5E0C5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әбдиев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ACB19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6E24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</w:tr>
      <w:tr w:rsidR="00F97346" w14:paraId="33541CF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F4935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әбдиева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49EB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9718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1984</w:t>
            </w:r>
          </w:p>
        </w:tc>
      </w:tr>
      <w:tr w:rsidR="00F97346" w14:paraId="7F058B5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8AF1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әмриев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1BA0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9A92F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1987</w:t>
            </w:r>
          </w:p>
        </w:tc>
      </w:tr>
      <w:tr w:rsidR="00F97346" w14:paraId="7DE78DF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0430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Әмриев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D7749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A004D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</w:tr>
      <w:tr w:rsidR="00F97346" w14:paraId="2B4D8B6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F1ED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әсимов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8F08B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EB39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1972</w:t>
            </w:r>
          </w:p>
        </w:tc>
      </w:tr>
      <w:tr w:rsidR="00F97346" w14:paraId="5120017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950B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әсимов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B8BE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C3C31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2014</w:t>
            </w:r>
          </w:p>
        </w:tc>
      </w:tr>
      <w:tr w:rsidR="00F97346" w14:paraId="523F947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5810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әскербай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3F65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5E005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</w:tr>
      <w:tr w:rsidR="00F97346" w14:paraId="080C05C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2FA665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әскербай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0F529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E1873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</w:tr>
      <w:tr w:rsidR="00F97346" w14:paraId="714FFA7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70FE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журов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A75A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C1366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</w:tr>
      <w:tr w:rsidR="00F97346" w14:paraId="74D7075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493952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журов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28C35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DB0EE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</w:tr>
      <w:tr w:rsidR="00F97346" w14:paraId="1475B40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41452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жүргенев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07045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3E84B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</w:tr>
      <w:tr w:rsidR="00F97346" w14:paraId="23AD6B6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89153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lastRenderedPageBreak/>
              <w:t>Жүргенев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FA53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7103D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</w:tr>
      <w:tr w:rsidR="00F97346" w14:paraId="314EF2F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FE4B0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захаров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9101A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8CFF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029F453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CC15C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захаров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CF6B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40DE5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4555</w:t>
            </w:r>
          </w:p>
        </w:tc>
      </w:tr>
      <w:tr w:rsidR="00F97346" w14:paraId="0D8A6DF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2F2812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зәкір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21134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C97D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2008</w:t>
            </w:r>
          </w:p>
        </w:tc>
      </w:tr>
      <w:tr w:rsidR="00F97346" w14:paraId="096CCFA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A9B2E4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зәкір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40889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C5697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2013</w:t>
            </w:r>
          </w:p>
        </w:tc>
      </w:tr>
      <w:tr w:rsidR="00F97346" w14:paraId="60B8B87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815F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5B9BD5" w:themeColor="accent1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B9BD5" w:themeColor="accent1"/>
                <w:sz w:val="28"/>
                <w:lang w:eastAsia="ru-RU"/>
              </w:rPr>
              <w:t>ибрагимбеков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1E55D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D078D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</w:tr>
      <w:tr w:rsidR="00F97346" w14:paraId="509AA0D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8A218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Ивашов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33E4A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D864A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</w:tr>
      <w:tr w:rsidR="00F97346" w14:paraId="6B19FA6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9B5E4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ІбрахІмбекІп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63DED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8D75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2008</w:t>
            </w:r>
          </w:p>
        </w:tc>
      </w:tr>
      <w:tr w:rsidR="00F97346" w14:paraId="573F79F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7F41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ілдірімов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4B284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558E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1983</w:t>
            </w:r>
          </w:p>
        </w:tc>
      </w:tr>
      <w:tr w:rsidR="00F97346" w14:paraId="655F2FC6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7DF57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ілдірімов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7FCCD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E1615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1987</w:t>
            </w:r>
          </w:p>
        </w:tc>
      </w:tr>
      <w:tr w:rsidR="00F97346" w14:paraId="5E0E748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B8A67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Ілияsov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D7979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DEA28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</w:tr>
      <w:tr w:rsidR="00F97346" w14:paraId="32F0FD5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A3F0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Іскер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71E34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285FD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1991</w:t>
            </w:r>
          </w:p>
        </w:tc>
      </w:tr>
      <w:tr w:rsidR="00F97346" w14:paraId="50B65AC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34BF3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клушкин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98601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A6A2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</w:tr>
      <w:tr w:rsidR="00F97346" w14:paraId="5DB16F5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5D95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курицын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2EBB6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893F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</w:tr>
      <w:tr w:rsidR="00F97346" w14:paraId="44A46797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09BCDD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курицын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F5D1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2863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</w:tr>
      <w:tr w:rsidR="00F97346" w14:paraId="4858A2C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6E3B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қалиев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BF2B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9A8E7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=1959</w:t>
            </w:r>
          </w:p>
        </w:tc>
      </w:tr>
      <w:tr w:rsidR="00F97346" w14:paraId="736B6301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A936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қалиев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A6873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9E929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</w:tr>
      <w:tr w:rsidR="00F97346" w14:paraId="1557A39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2129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қасқырбаев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1684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1B4CA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</w:tr>
      <w:tr w:rsidR="00F97346" w14:paraId="3406BD97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BAF4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қасқырбаев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F0CF7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43F2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</w:tr>
      <w:tr w:rsidR="00F97346" w14:paraId="08661CF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A41337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қүспанов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1D1C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9FDB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76622121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237FD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Қүспанов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ab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DAB79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219B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3000</w:t>
            </w:r>
          </w:p>
        </w:tc>
      </w:tr>
      <w:tr w:rsidR="00F97346" w14:paraId="6C07AC9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9DD50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қырғыз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2C9C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02EB3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1988</w:t>
            </w:r>
          </w:p>
        </w:tc>
      </w:tr>
      <w:tr w:rsidR="00F97346" w14:paraId="68028D8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74515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қырғыз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0D9C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EC40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</w:tr>
      <w:tr w:rsidR="00F97346" w14:paraId="4A8CA8F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BE66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қырқа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2FB6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2525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11111957</w:t>
            </w:r>
          </w:p>
        </w:tc>
      </w:tr>
      <w:tr w:rsidR="00F97346" w14:paraId="161B782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3C01A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қырқа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17197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7AE0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1992</w:t>
            </w:r>
          </w:p>
        </w:tc>
      </w:tr>
      <w:tr w:rsidR="00F97346" w14:paraId="2C0B201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DCC8D5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ломов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115F5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8406F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</w:tr>
      <w:tr w:rsidR="00F97346" w14:paraId="795D5623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A282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манқұрт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445E2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DCD82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</w:tr>
      <w:tr w:rsidR="00F97346" w14:paraId="50E0568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E743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маннанов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7DA42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0E04F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6000</w:t>
            </w:r>
          </w:p>
        </w:tc>
      </w:tr>
      <w:tr w:rsidR="00F97346" w14:paraId="373345C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659C6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мансапов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2E80F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7A57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</w:tr>
      <w:tr w:rsidR="00F97346" w14:paraId="7F0B7BC0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8E00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мансапов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8816C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DDE79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2008</w:t>
            </w:r>
          </w:p>
        </w:tc>
      </w:tr>
      <w:tr w:rsidR="00F97346" w14:paraId="45BF7E5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977AF2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маңғұт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47C0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277BA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</w:tr>
      <w:tr w:rsidR="00F97346" w14:paraId="17D51E6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EFD8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маңғұт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307AF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ADAB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</w:tr>
      <w:tr w:rsidR="00F97346" w14:paraId="4A52FCD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C4EA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маңғытов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2327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36B1E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2014</w:t>
            </w:r>
          </w:p>
        </w:tc>
      </w:tr>
      <w:tr w:rsidR="00F97346" w14:paraId="17E0527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AF13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мохов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3AEE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9C67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</w:tr>
      <w:tr w:rsidR="00F97346" w14:paraId="206A88B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C8B41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мухин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2934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9D7D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1965</w:t>
            </w:r>
          </w:p>
        </w:tc>
      </w:tr>
      <w:tr w:rsidR="00F97346" w14:paraId="4DFEF14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0C532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мухин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DF34F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EF4B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1968</w:t>
            </w:r>
          </w:p>
        </w:tc>
      </w:tr>
      <w:tr w:rsidR="00F97346" w14:paraId="6966D6F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7B716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мүсрепов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BB891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87020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4F52CD31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51693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мүсрепов</w:t>
            </w:r>
            <w:proofErr w:type="spellEnd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І.і</w:t>
            </w:r>
            <w:proofErr w:type="spellEnd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3E589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A85F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2006</w:t>
            </w:r>
          </w:p>
        </w:tc>
      </w:tr>
      <w:tr w:rsidR="00F97346" w14:paraId="0E7E120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6B6E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ниғматуллин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F4920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371B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</w:tr>
      <w:tr w:rsidR="00F97346" w14:paraId="7EFF903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87931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никитин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233B7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E0B9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</w:tr>
      <w:tr w:rsidR="00F97346" w14:paraId="1180EAF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DAC69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никитин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DC04C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B0D8F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2005</w:t>
            </w:r>
          </w:p>
        </w:tc>
      </w:tr>
      <w:tr w:rsidR="00F97346" w14:paraId="5BE1BEF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351E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2A305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8E15A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1955</w:t>
            </w:r>
          </w:p>
        </w:tc>
      </w:tr>
      <w:tr w:rsidR="00F97346" w14:paraId="3E4E425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673FE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ңғабай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0C442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9FA37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2003</w:t>
            </w:r>
          </w:p>
        </w:tc>
      </w:tr>
      <w:tr w:rsidR="00F97346" w14:paraId="25C12C2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544CC9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lastRenderedPageBreak/>
              <w:t>һайдаров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12AFE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33EE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1992</w:t>
            </w:r>
          </w:p>
        </w:tc>
      </w:tr>
      <w:tr w:rsidR="00F97346" w14:paraId="6925497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71D18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ҺайДаров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B40E8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DADE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1994</w:t>
            </w:r>
          </w:p>
        </w:tc>
      </w:tr>
      <w:tr w:rsidR="00F97346" w14:paraId="2197B04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8120B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Һоһлов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D00FC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FAFBB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1966</w:t>
            </w:r>
          </w:p>
        </w:tc>
      </w:tr>
      <w:tr w:rsidR="00F97346" w14:paraId="677DCC7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52D6D5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орынбай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87BF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7F98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=1961</w:t>
            </w:r>
          </w:p>
        </w:tc>
      </w:tr>
      <w:tr w:rsidR="00F97346" w14:paraId="0C8089B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19280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орынбай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215CA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EB35E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2012</w:t>
            </w:r>
          </w:p>
        </w:tc>
      </w:tr>
      <w:tr w:rsidR="00F97346" w14:paraId="177A8B4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0B37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петров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61784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F2CE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1985</w:t>
            </w:r>
          </w:p>
        </w:tc>
      </w:tr>
      <w:tr w:rsidR="00F97346" w14:paraId="3A6807F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E428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петров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8B8BD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816E1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=1959</w:t>
            </w:r>
          </w:p>
        </w:tc>
      </w:tr>
      <w:tr w:rsidR="00F97346" w14:paraId="608E1A6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05A83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сидоров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3BDB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611C7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1983</w:t>
            </w:r>
          </w:p>
        </w:tc>
      </w:tr>
      <w:tr w:rsidR="00F97346" w14:paraId="036F4933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705E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сидоров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B5D9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D34E4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</w:tr>
      <w:tr w:rsidR="00F97346" w14:paraId="19FD3DEA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7D49C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сутягин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44F8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EB7BE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</w:tr>
      <w:tr w:rsidR="00F97346" w14:paraId="1BFCF62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CEA3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сутягин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F1056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95C0C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1978</w:t>
            </w:r>
          </w:p>
        </w:tc>
      </w:tr>
      <w:tr w:rsidR="00F97346" w14:paraId="45280B5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CF09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сүттібай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25CAD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E242C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7891861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7833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сүттібай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81857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E9C75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</w:tr>
      <w:tr w:rsidR="00F97346" w14:paraId="7AE37C7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2C5C7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тупой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FA227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08C11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1964</w:t>
            </w:r>
          </w:p>
        </w:tc>
      </w:tr>
      <w:tr w:rsidR="00F97346" w14:paraId="6DE619C0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2BED6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тупой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E629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5988E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699231D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76C30D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ухабин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59D9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1AA75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1965</w:t>
            </w:r>
          </w:p>
        </w:tc>
      </w:tr>
      <w:tr w:rsidR="00F97346" w14:paraId="7EFAA3B0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E9CE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ухабин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274D8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D5D93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</w:tr>
      <w:tr w:rsidR="00F97346" w14:paraId="1150840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69B2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үмбетов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5C4AD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0022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1974</w:t>
            </w:r>
          </w:p>
        </w:tc>
      </w:tr>
      <w:tr w:rsidR="00F97346" w14:paraId="29C82C5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5571B" w14:textId="77777777" w:rsidR="00F97346" w:rsidRPr="00BA7515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val="ru-KZ" w:eastAsia="ru-RU"/>
              </w:rPr>
              <w:t>үмбетов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4B95D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C0AD6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2014</w:t>
            </w:r>
          </w:p>
        </w:tc>
      </w:tr>
      <w:tr w:rsidR="00F97346" w14:paraId="4CD50BBD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59F82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үсенов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927F6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2EA74D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</w:tr>
      <w:tr w:rsidR="00F97346" w14:paraId="4578986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0388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Үсенов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5C8A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202D5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1996</w:t>
            </w:r>
          </w:p>
        </w:tc>
      </w:tr>
      <w:tr w:rsidR="00F97346" w14:paraId="73F7C786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AB467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ұлтарақов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67B43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79E2A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</w:tr>
      <w:tr w:rsidR="00F97346" w14:paraId="16D2CBF3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AE50C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ҰЛТАРАҚОВ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5C8CF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9014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2009</w:t>
            </w:r>
          </w:p>
        </w:tc>
      </w:tr>
      <w:tr w:rsidR="00F97346" w14:paraId="5A8B16A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E6E3DF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хорин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C0BD8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32A90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</w:tr>
      <w:tr w:rsidR="00F97346" w14:paraId="2A5103E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F01B52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хоРин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4E3C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3B5C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1991</w:t>
            </w:r>
          </w:p>
        </w:tc>
      </w:tr>
      <w:tr w:rsidR="00F97346" w14:paraId="7AD9F6E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0B89A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хренов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86981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85109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1955</w:t>
            </w:r>
          </w:p>
        </w:tc>
      </w:tr>
      <w:tr w:rsidR="00F97346" w14:paraId="2D6C597C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2B0ED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Хренов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AA2AE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3B7E6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1967</w:t>
            </w:r>
          </w:p>
        </w:tc>
      </w:tr>
      <w:tr w:rsidR="00F97346" w14:paraId="00885C67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B1A265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цыпкин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AFC6F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700BF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1995</w:t>
            </w:r>
          </w:p>
        </w:tc>
      </w:tr>
      <w:tr w:rsidR="00F97346" w14:paraId="71D2978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4D8216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цыпкин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842EF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B1FE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1997</w:t>
            </w:r>
          </w:p>
        </w:tc>
      </w:tr>
      <w:tr w:rsidR="00F97346" w14:paraId="71B42BA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0B4CD7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чикин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F9C4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6A8D1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1964</w:t>
            </w:r>
          </w:p>
        </w:tc>
      </w:tr>
      <w:tr w:rsidR="00F97346" w14:paraId="175B3A86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CC18D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чикин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A042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9D51E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2004</w:t>
            </w:r>
          </w:p>
        </w:tc>
      </w:tr>
      <w:tr w:rsidR="00F97346" w14:paraId="047908EE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E0DE0E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шорин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B37B7A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94E09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2002</w:t>
            </w:r>
          </w:p>
        </w:tc>
      </w:tr>
      <w:tr w:rsidR="00F97346" w14:paraId="3FE38AC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58408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ШОРИН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B0E32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07DE2F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2001</w:t>
            </w:r>
          </w:p>
        </w:tc>
      </w:tr>
      <w:tr w:rsidR="00F97346" w14:paraId="0AFB2F01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4F44F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Шоркин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48CD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B21C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</w:tr>
      <w:tr w:rsidR="00F97346" w14:paraId="09FAC62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6E1D3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щелкин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238C9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96EC2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1955</w:t>
            </w:r>
          </w:p>
        </w:tc>
      </w:tr>
      <w:tr w:rsidR="00F97346" w14:paraId="059C36F5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903FB9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ыбраһим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9849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90230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2009</w:t>
            </w:r>
          </w:p>
        </w:tc>
      </w:tr>
      <w:tr w:rsidR="00F97346" w14:paraId="60E53049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F51B10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ыбраһим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C084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76995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2011</w:t>
            </w:r>
          </w:p>
        </w:tc>
      </w:tr>
      <w:tr w:rsidR="00F97346" w14:paraId="7F6CA2B1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A5BA1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ыбрашев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9FF2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5DBEC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1983</w:t>
            </w:r>
          </w:p>
        </w:tc>
      </w:tr>
      <w:tr w:rsidR="00F97346" w14:paraId="13901C98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A6EAB" w14:textId="77777777" w:rsidR="00F97346" w:rsidRPr="0001566B" w:rsidRDefault="00F97346" w:rsidP="007F1658">
            <w:pPr>
              <w:spacing w:line="240" w:lineRule="auto"/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5496"/>
                <w:sz w:val="28"/>
                <w:lang w:eastAsia="ru-RU"/>
              </w:rPr>
              <w:t>Ыбрашев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644E1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4BC80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1994</w:t>
            </w:r>
          </w:p>
        </w:tc>
      </w:tr>
      <w:tr w:rsidR="00F97346" w14:paraId="653EBE5F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5BF80" w14:textId="77777777" w:rsidR="00F97346" w:rsidRPr="0001566B" w:rsidRDefault="00F97346" w:rsidP="00773A3F">
            <w:pPr>
              <w:rPr>
                <w:rFonts w:ascii="Times New Roman" w:hAnsi="Times New Roman" w:cs="Times New Roman"/>
                <w:color w:val="5B9BD5" w:themeColor="accent1"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ЭВАСИН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B04D0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87FE9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1964</w:t>
            </w:r>
          </w:p>
        </w:tc>
      </w:tr>
      <w:tr w:rsidR="00F97346" w:rsidRPr="00EE22B9" w14:paraId="59DD299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A2259" w14:textId="77777777" w:rsidR="00F97346" w:rsidRPr="0001566B" w:rsidRDefault="00F97346" w:rsidP="00773A3F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эвасов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47006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A58CB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1999</w:t>
            </w:r>
          </w:p>
        </w:tc>
      </w:tr>
      <w:tr w:rsidR="00F97346" w:rsidRPr="00EE22B9" w14:paraId="25BA50A4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0F7B2" w14:textId="77777777" w:rsidR="00F97346" w:rsidRPr="0001566B" w:rsidRDefault="00F97346" w:rsidP="00773A3F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юматов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7B34D8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A6F96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1981</w:t>
            </w:r>
          </w:p>
        </w:tc>
      </w:tr>
      <w:tr w:rsidR="00F97346" w:rsidRPr="00EE22B9" w14:paraId="486D237B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B458D9" w14:textId="77777777" w:rsidR="00F97346" w:rsidRPr="0001566B" w:rsidRDefault="00F97346" w:rsidP="00773A3F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юматов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182A7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BE2A65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1982</w:t>
            </w:r>
          </w:p>
        </w:tc>
      </w:tr>
      <w:tr w:rsidR="00F97346" w:rsidRPr="00EE22B9" w14:paraId="31DD5F86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707C4" w14:textId="77777777" w:rsidR="00F97346" w:rsidRPr="0001566B" w:rsidRDefault="00F97346" w:rsidP="00773A3F">
            <w:pP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lastRenderedPageBreak/>
              <w:t>якин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F1BB21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49B0E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=1960</w:t>
            </w:r>
          </w:p>
        </w:tc>
      </w:tr>
      <w:tr w:rsidR="00F97346" w:rsidRPr="00EE22B9" w14:paraId="01C9CAF2" w14:textId="77777777" w:rsidTr="000B2277">
        <w:trPr>
          <w:trHeight w:val="300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A65FB0" w14:textId="77777777" w:rsidR="00F97346" w:rsidRPr="0001566B" w:rsidRDefault="00F97346" w:rsidP="00773A3F">
            <w:pPr>
              <w:rPr>
                <w:rFonts w:ascii="Times New Roman" w:hAnsi="Times New Roman" w:cs="Times New Roman"/>
                <w:color w:val="5B9BD5" w:themeColor="accent1"/>
                <w:sz w:val="28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5B9BD5" w:themeColor="accent1"/>
                <w:sz w:val="28"/>
                <w:lang w:val="kk-KZ" w:eastAsia="ru-RU"/>
              </w:rPr>
              <w:t>ямпольский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1ABC4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val="kk-KZ" w:eastAsia="ru-RU"/>
              </w:rPr>
              <w:t>1955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176D53" w14:textId="77777777" w:rsidR="00F97346" w:rsidRPr="0001566B" w:rsidRDefault="00F97346" w:rsidP="007F16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kk-KZ" w:eastAsia="ru-RU"/>
              </w:rPr>
              <w:t>1998</w:t>
            </w:r>
          </w:p>
        </w:tc>
      </w:tr>
    </w:tbl>
    <w:p w14:paraId="357B4576" w14:textId="77777777" w:rsidR="00567E46" w:rsidRDefault="00567E46" w:rsidP="00567E46"/>
    <w:p w14:paraId="55248567" w14:textId="77777777" w:rsidR="00567E46" w:rsidRPr="004E0518" w:rsidRDefault="00567E46" w:rsidP="00567E46"/>
    <w:p w14:paraId="751EA079" w14:textId="77777777" w:rsidR="00567E46" w:rsidRPr="00C94DEB" w:rsidRDefault="00567E46" w:rsidP="00567E46">
      <w:pPr>
        <w:rPr>
          <w:lang w:val="en-US"/>
        </w:rPr>
      </w:pPr>
    </w:p>
    <w:p w14:paraId="32FF3CEA" w14:textId="77777777" w:rsidR="00BD5D0F" w:rsidRDefault="00BD5D0F"/>
    <w:sectPr w:rsidR="00BD5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attachedTemplate r:id="rId1"/>
  <w:linkStyles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E46"/>
    <w:rsid w:val="0001566B"/>
    <w:rsid w:val="0003429D"/>
    <w:rsid w:val="00057A50"/>
    <w:rsid w:val="00057EA6"/>
    <w:rsid w:val="000624C8"/>
    <w:rsid w:val="00062BF3"/>
    <w:rsid w:val="000634C1"/>
    <w:rsid w:val="000660BB"/>
    <w:rsid w:val="00082B9C"/>
    <w:rsid w:val="00097CBF"/>
    <w:rsid w:val="000A65BE"/>
    <w:rsid w:val="000B2277"/>
    <w:rsid w:val="000C4F42"/>
    <w:rsid w:val="000D2A6D"/>
    <w:rsid w:val="000E1F14"/>
    <w:rsid w:val="000E37BB"/>
    <w:rsid w:val="00112C31"/>
    <w:rsid w:val="0011484A"/>
    <w:rsid w:val="001322D9"/>
    <w:rsid w:val="00175D8B"/>
    <w:rsid w:val="00195BAD"/>
    <w:rsid w:val="001D46A4"/>
    <w:rsid w:val="002159CF"/>
    <w:rsid w:val="002472D8"/>
    <w:rsid w:val="00262F23"/>
    <w:rsid w:val="0029377A"/>
    <w:rsid w:val="00293B04"/>
    <w:rsid w:val="002A61FC"/>
    <w:rsid w:val="002B01EA"/>
    <w:rsid w:val="002B14C3"/>
    <w:rsid w:val="002B338C"/>
    <w:rsid w:val="002E01B3"/>
    <w:rsid w:val="00357183"/>
    <w:rsid w:val="0036181A"/>
    <w:rsid w:val="003655E4"/>
    <w:rsid w:val="00395696"/>
    <w:rsid w:val="003A23A0"/>
    <w:rsid w:val="003A2C6F"/>
    <w:rsid w:val="003A345D"/>
    <w:rsid w:val="003A5E4F"/>
    <w:rsid w:val="003A7944"/>
    <w:rsid w:val="003D0968"/>
    <w:rsid w:val="0041284F"/>
    <w:rsid w:val="00414BE2"/>
    <w:rsid w:val="00440C26"/>
    <w:rsid w:val="00450C40"/>
    <w:rsid w:val="00456073"/>
    <w:rsid w:val="004718C9"/>
    <w:rsid w:val="00472F16"/>
    <w:rsid w:val="00474AAA"/>
    <w:rsid w:val="00477341"/>
    <w:rsid w:val="004A49B8"/>
    <w:rsid w:val="004C31BB"/>
    <w:rsid w:val="004C72B3"/>
    <w:rsid w:val="004D199D"/>
    <w:rsid w:val="004D3D2C"/>
    <w:rsid w:val="004E0C5B"/>
    <w:rsid w:val="004E511D"/>
    <w:rsid w:val="004F6B99"/>
    <w:rsid w:val="0054102C"/>
    <w:rsid w:val="00554955"/>
    <w:rsid w:val="00567E46"/>
    <w:rsid w:val="0059466A"/>
    <w:rsid w:val="00594683"/>
    <w:rsid w:val="005B5906"/>
    <w:rsid w:val="005C5B80"/>
    <w:rsid w:val="005C7B9A"/>
    <w:rsid w:val="005D5542"/>
    <w:rsid w:val="005F3F93"/>
    <w:rsid w:val="005F574A"/>
    <w:rsid w:val="00627954"/>
    <w:rsid w:val="006505AC"/>
    <w:rsid w:val="00660FEC"/>
    <w:rsid w:val="00664D31"/>
    <w:rsid w:val="00675238"/>
    <w:rsid w:val="0068664B"/>
    <w:rsid w:val="006905A7"/>
    <w:rsid w:val="00694CAB"/>
    <w:rsid w:val="00695227"/>
    <w:rsid w:val="006A05DE"/>
    <w:rsid w:val="006A06E3"/>
    <w:rsid w:val="006A6C38"/>
    <w:rsid w:val="006C1A5C"/>
    <w:rsid w:val="006C69B2"/>
    <w:rsid w:val="006D0090"/>
    <w:rsid w:val="006D01BB"/>
    <w:rsid w:val="006D64C6"/>
    <w:rsid w:val="006E2BD4"/>
    <w:rsid w:val="006F1F82"/>
    <w:rsid w:val="006F67A0"/>
    <w:rsid w:val="0074440F"/>
    <w:rsid w:val="0076077B"/>
    <w:rsid w:val="00766BEB"/>
    <w:rsid w:val="00767F64"/>
    <w:rsid w:val="0077185A"/>
    <w:rsid w:val="00773A3F"/>
    <w:rsid w:val="007D0EB7"/>
    <w:rsid w:val="007D43DD"/>
    <w:rsid w:val="007E1397"/>
    <w:rsid w:val="007F1658"/>
    <w:rsid w:val="00831A62"/>
    <w:rsid w:val="00857EEF"/>
    <w:rsid w:val="008672AB"/>
    <w:rsid w:val="0086771C"/>
    <w:rsid w:val="0088427B"/>
    <w:rsid w:val="00885B88"/>
    <w:rsid w:val="008908CA"/>
    <w:rsid w:val="00890CEE"/>
    <w:rsid w:val="008A186D"/>
    <w:rsid w:val="008A5C54"/>
    <w:rsid w:val="008C19A1"/>
    <w:rsid w:val="008F0F59"/>
    <w:rsid w:val="008F16EB"/>
    <w:rsid w:val="0091383F"/>
    <w:rsid w:val="009220E5"/>
    <w:rsid w:val="009265A7"/>
    <w:rsid w:val="00951667"/>
    <w:rsid w:val="00970C37"/>
    <w:rsid w:val="009B06A4"/>
    <w:rsid w:val="009D13C8"/>
    <w:rsid w:val="009F147B"/>
    <w:rsid w:val="009F3062"/>
    <w:rsid w:val="00A13024"/>
    <w:rsid w:val="00A20225"/>
    <w:rsid w:val="00A3044F"/>
    <w:rsid w:val="00A41A3F"/>
    <w:rsid w:val="00A4414D"/>
    <w:rsid w:val="00A566DB"/>
    <w:rsid w:val="00AB0BE2"/>
    <w:rsid w:val="00B113DA"/>
    <w:rsid w:val="00B27F16"/>
    <w:rsid w:val="00B468C6"/>
    <w:rsid w:val="00B475C5"/>
    <w:rsid w:val="00B52107"/>
    <w:rsid w:val="00B57191"/>
    <w:rsid w:val="00B65938"/>
    <w:rsid w:val="00B91BE8"/>
    <w:rsid w:val="00BA05FA"/>
    <w:rsid w:val="00BA7515"/>
    <w:rsid w:val="00BB6B19"/>
    <w:rsid w:val="00BC2638"/>
    <w:rsid w:val="00BC3C5D"/>
    <w:rsid w:val="00BD5D0F"/>
    <w:rsid w:val="00C0686F"/>
    <w:rsid w:val="00C12674"/>
    <w:rsid w:val="00C22B2E"/>
    <w:rsid w:val="00C503B7"/>
    <w:rsid w:val="00C900A9"/>
    <w:rsid w:val="00CA52FC"/>
    <w:rsid w:val="00CD4B7E"/>
    <w:rsid w:val="00CF4743"/>
    <w:rsid w:val="00D25ACF"/>
    <w:rsid w:val="00D25E0C"/>
    <w:rsid w:val="00D32BC3"/>
    <w:rsid w:val="00D464BE"/>
    <w:rsid w:val="00D53601"/>
    <w:rsid w:val="00D65CCE"/>
    <w:rsid w:val="00D71092"/>
    <w:rsid w:val="00D86824"/>
    <w:rsid w:val="00DA28AB"/>
    <w:rsid w:val="00DA4B00"/>
    <w:rsid w:val="00DB2EBA"/>
    <w:rsid w:val="00DD44ED"/>
    <w:rsid w:val="00DE6ED1"/>
    <w:rsid w:val="00DE7B2C"/>
    <w:rsid w:val="00DF55E1"/>
    <w:rsid w:val="00DF5C5E"/>
    <w:rsid w:val="00E01EA4"/>
    <w:rsid w:val="00E11A9C"/>
    <w:rsid w:val="00E2774E"/>
    <w:rsid w:val="00E34338"/>
    <w:rsid w:val="00E4096F"/>
    <w:rsid w:val="00E53A22"/>
    <w:rsid w:val="00E859D8"/>
    <w:rsid w:val="00E85CF4"/>
    <w:rsid w:val="00EA1BD3"/>
    <w:rsid w:val="00EE22B9"/>
    <w:rsid w:val="00EE5D5D"/>
    <w:rsid w:val="00EF2291"/>
    <w:rsid w:val="00F027B8"/>
    <w:rsid w:val="00F134CB"/>
    <w:rsid w:val="00F24B38"/>
    <w:rsid w:val="00F6709B"/>
    <w:rsid w:val="00F85DAD"/>
    <w:rsid w:val="00F94898"/>
    <w:rsid w:val="00F97346"/>
    <w:rsid w:val="00FC03EE"/>
    <w:rsid w:val="00FC1DD0"/>
    <w:rsid w:val="00FD31F8"/>
    <w:rsid w:val="00FD5F7C"/>
    <w:rsid w:val="00FE3D8E"/>
    <w:rsid w:val="00FE4C2E"/>
    <w:rsid w:val="00FF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AF97"/>
  <w15:chartTrackingRefBased/>
  <w15:docId w15:val="{12D17396-2CF0-458D-A47B-820996C01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954"/>
    <w:pPr>
      <w:spacing w:line="256" w:lineRule="auto"/>
    </w:pPr>
  </w:style>
  <w:style w:type="character" w:default="1" w:styleId="a0">
    <w:name w:val="Default Paragraph Font"/>
    <w:uiPriority w:val="1"/>
    <w:semiHidden/>
    <w:unhideWhenUsed/>
    <w:rsid w:val="00627954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  <w:rsid w:val="00627954"/>
  </w:style>
  <w:style w:type="table" w:styleId="a3">
    <w:name w:val="Table Grid"/>
    <w:basedOn w:val="a1"/>
    <w:uiPriority w:val="39"/>
    <w:rsid w:val="00627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6279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forVBA_7\A2ASort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B9449-3549-475F-BFD0-2D34A791A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A2ASortW.dotm</Template>
  <TotalTime>4462</TotalTime>
  <Pages>9</Pages>
  <Words>1196</Words>
  <Characters>6821</Characters>
  <Application>Microsoft Office Word</Application>
  <DocSecurity>0</DocSecurity>
  <Lines>56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AA_A</dc:creator>
  <cp:keywords/>
  <dc:description/>
  <cp:lastModifiedBy>aaaa</cp:lastModifiedBy>
  <cp:revision>109</cp:revision>
  <dcterms:created xsi:type="dcterms:W3CDTF">2015-10-11T06:58:00Z</dcterms:created>
  <dcterms:modified xsi:type="dcterms:W3CDTF">2026-06-18T06:04:00Z</dcterms:modified>
</cp:coreProperties>
</file>